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D3E4F23" w14:textId="5D5DFDA5" w:rsidR="006A2131" w:rsidRDefault="00185A53" w:rsidP="006A0D0C">
      <w:pPr>
        <w:spacing w:after="0" w:line="240" w:lineRule="auto"/>
      </w:pPr>
      <w:r w:rsidRPr="0EBC4005">
        <w:rPr>
          <w:color w:val="2E74B5" w:themeColor="accent5" w:themeShade="BF"/>
        </w:rPr>
        <w:t>(Logo de la Institución)</w:t>
      </w:r>
      <w:r>
        <w:tab/>
        <w:t xml:space="preserve">                          </w:t>
      </w:r>
      <w:r>
        <w:tab/>
      </w:r>
      <w:r w:rsidR="006A0D0C">
        <w:t xml:space="preserve">           </w:t>
      </w:r>
      <w:r>
        <w:tab/>
      </w:r>
      <w:r>
        <w:tab/>
      </w:r>
      <w:r w:rsidR="006A0D0C">
        <w:t xml:space="preserve">     </w:t>
      </w:r>
    </w:p>
    <w:p w14:paraId="20AEF521" w14:textId="67D193FB" w:rsidR="00A921DC" w:rsidRPr="008E7065" w:rsidRDefault="004843E8" w:rsidP="006A2131">
      <w:pPr>
        <w:spacing w:after="0" w:line="240" w:lineRule="auto"/>
        <w:jc w:val="right"/>
      </w:pPr>
      <w:r w:rsidRPr="494654A9">
        <w:rPr>
          <w:color w:val="2E74B5" w:themeColor="accent5" w:themeShade="BF"/>
        </w:rPr>
        <w:t>Ciudad, 00</w:t>
      </w:r>
      <w:r>
        <w:t xml:space="preserve"> de </w:t>
      </w:r>
      <w:r w:rsidRPr="494654A9">
        <w:rPr>
          <w:color w:val="2E74B5" w:themeColor="accent5" w:themeShade="BF"/>
        </w:rPr>
        <w:t>MMMM</w:t>
      </w:r>
      <w:r w:rsidR="001E53D4">
        <w:t xml:space="preserve"> de 20</w:t>
      </w:r>
      <w:r w:rsidR="00B166CA">
        <w:t>2</w:t>
      </w:r>
      <w:r w:rsidR="0024413F">
        <w:t>x</w:t>
      </w:r>
    </w:p>
    <w:p w14:paraId="72FEB885" w14:textId="77777777" w:rsidR="004859AA" w:rsidRPr="008E7065" w:rsidRDefault="004859AA" w:rsidP="00465D23">
      <w:pPr>
        <w:spacing w:after="0" w:line="240" w:lineRule="auto"/>
        <w:jc w:val="both"/>
      </w:pPr>
    </w:p>
    <w:p w14:paraId="30F9B5BC" w14:textId="77777777" w:rsidR="00A921DC" w:rsidRDefault="0049308C" w:rsidP="00465D23">
      <w:pPr>
        <w:spacing w:after="0" w:line="240" w:lineRule="auto"/>
        <w:jc w:val="center"/>
        <w:rPr>
          <w:b/>
          <w:sz w:val="28"/>
        </w:rPr>
      </w:pPr>
      <w:r w:rsidRPr="008E7065">
        <w:rPr>
          <w:b/>
          <w:sz w:val="28"/>
        </w:rPr>
        <w:t>CARTA COMPROMISO INSTITUCIÓN BENEFICIARIA</w:t>
      </w:r>
    </w:p>
    <w:p w14:paraId="0E5A1EDC" w14:textId="1930777F" w:rsidR="00865006" w:rsidRPr="009B00ED" w:rsidRDefault="009B00ED" w:rsidP="00465D23">
      <w:pPr>
        <w:spacing w:after="0" w:line="240" w:lineRule="auto"/>
        <w:jc w:val="center"/>
        <w:rPr>
          <w:color w:val="2E74B5" w:themeColor="accent5" w:themeShade="BF"/>
        </w:rPr>
      </w:pPr>
      <w:r w:rsidRPr="5825EE39">
        <w:rPr>
          <w:color w:val="5B9AD5"/>
          <w:sz w:val="28"/>
          <w:szCs w:val="28"/>
        </w:rPr>
        <w:t>REGIÓN</w:t>
      </w:r>
      <w:r w:rsidR="00865006" w:rsidRPr="5825EE39">
        <w:rPr>
          <w:b/>
          <w:bCs/>
          <w:color w:val="5B9AD5"/>
          <w:sz w:val="28"/>
          <w:szCs w:val="28"/>
        </w:rPr>
        <w:t xml:space="preserve"> </w:t>
      </w:r>
      <w:r w:rsidRPr="5825EE39">
        <w:rPr>
          <w:color w:val="5B9AD5"/>
        </w:rPr>
        <w:t>(</w:t>
      </w:r>
      <w:r w:rsidRPr="5825EE39">
        <w:rPr>
          <w:color w:val="2E74B5" w:themeColor="accent5" w:themeShade="BF"/>
        </w:rPr>
        <w:t>Nombre Región)</w:t>
      </w:r>
    </w:p>
    <w:p w14:paraId="76BDCB07" w14:textId="77777777" w:rsidR="00000828" w:rsidRPr="008E7065" w:rsidRDefault="00000828" w:rsidP="00465D23">
      <w:pPr>
        <w:spacing w:after="0" w:line="240" w:lineRule="auto"/>
        <w:jc w:val="both"/>
      </w:pPr>
    </w:p>
    <w:p w14:paraId="6A22D4A9" w14:textId="4AC930E3" w:rsidR="006A0D0C" w:rsidRPr="00CA6561" w:rsidRDefault="00CA6561" w:rsidP="002E74E2">
      <w:pPr>
        <w:widowControl w:val="0"/>
        <w:jc w:val="both"/>
      </w:pPr>
      <w:r w:rsidRPr="4844F8E2">
        <w:rPr>
          <w:color w:val="2E74B5" w:themeColor="accent5" w:themeShade="BF"/>
        </w:rPr>
        <w:t>El</w:t>
      </w:r>
      <w:r w:rsidR="004327EC" w:rsidRPr="4844F8E2">
        <w:rPr>
          <w:color w:val="2E74B5" w:themeColor="accent5" w:themeShade="BF"/>
        </w:rPr>
        <w:t>/L</w:t>
      </w:r>
      <w:r w:rsidR="00000828" w:rsidRPr="4844F8E2">
        <w:rPr>
          <w:color w:val="2E74B5" w:themeColor="accent5" w:themeShade="BF"/>
        </w:rPr>
        <w:t>a</w:t>
      </w:r>
      <w:r w:rsidR="002A3AB5">
        <w:t xml:space="preserve"> </w:t>
      </w:r>
      <w:r w:rsidR="00A921DC" w:rsidRPr="4844F8E2">
        <w:rPr>
          <w:color w:val="2E74B5" w:themeColor="accent5" w:themeShade="BF"/>
        </w:rPr>
        <w:t>(nombre de Institución</w:t>
      </w:r>
      <w:r w:rsidR="00424925" w:rsidRPr="4844F8E2">
        <w:rPr>
          <w:color w:val="2E74B5" w:themeColor="accent5" w:themeShade="BF"/>
        </w:rPr>
        <w:t xml:space="preserve"> </w:t>
      </w:r>
      <w:r w:rsidR="00BD2437" w:rsidRPr="4844F8E2">
        <w:rPr>
          <w:color w:val="2E74B5" w:themeColor="accent5" w:themeShade="BF"/>
        </w:rPr>
        <w:t>Benefic</w:t>
      </w:r>
      <w:r w:rsidR="00A37AF8" w:rsidRPr="4844F8E2">
        <w:rPr>
          <w:color w:val="2E74B5" w:themeColor="accent5" w:themeShade="BF"/>
        </w:rPr>
        <w:t>i</w:t>
      </w:r>
      <w:r w:rsidR="00BD2437" w:rsidRPr="4844F8E2">
        <w:rPr>
          <w:color w:val="2E74B5" w:themeColor="accent5" w:themeShade="BF"/>
        </w:rPr>
        <w:t>aria</w:t>
      </w:r>
      <w:r w:rsidR="00A921DC" w:rsidRPr="4844F8E2">
        <w:rPr>
          <w:color w:val="2E74B5" w:themeColor="accent5" w:themeShade="BF"/>
        </w:rPr>
        <w:t>)</w:t>
      </w:r>
      <w:r w:rsidR="0023614C">
        <w:t>, a través de</w:t>
      </w:r>
      <w:r w:rsidR="00A67BE3">
        <w:t xml:space="preserve"> </w:t>
      </w:r>
      <w:r w:rsidR="0023614C" w:rsidRPr="4844F8E2">
        <w:rPr>
          <w:color w:val="2E74B5" w:themeColor="accent5" w:themeShade="BF"/>
        </w:rPr>
        <w:t>(nombre del</w:t>
      </w:r>
      <w:r w:rsidR="00C95210" w:rsidRPr="4844F8E2">
        <w:rPr>
          <w:color w:val="2E74B5" w:themeColor="accent5" w:themeShade="BF"/>
        </w:rPr>
        <w:t>/la R</w:t>
      </w:r>
      <w:r w:rsidR="0023614C" w:rsidRPr="4844F8E2">
        <w:rPr>
          <w:color w:val="2E74B5" w:themeColor="accent5" w:themeShade="BF"/>
        </w:rPr>
        <w:t>epresentante Legal)</w:t>
      </w:r>
      <w:r w:rsidR="0023614C">
        <w:t xml:space="preserve">, </w:t>
      </w:r>
      <w:r w:rsidR="00F02253">
        <w:t>compromete su respaldo a</w:t>
      </w:r>
      <w:r w:rsidR="00A921DC">
        <w:t xml:space="preserve"> la postulación </w:t>
      </w:r>
      <w:r>
        <w:t>del p</w:t>
      </w:r>
      <w:r w:rsidR="002A3AB5">
        <w:t>royecto</w:t>
      </w:r>
      <w:r w:rsidR="00A67BE3">
        <w:t xml:space="preserve"> </w:t>
      </w:r>
      <w:r w:rsidR="002A3AB5" w:rsidRPr="4844F8E2">
        <w:rPr>
          <w:color w:val="2E74B5" w:themeColor="accent5" w:themeShade="BF"/>
        </w:rPr>
        <w:t>(</w:t>
      </w:r>
      <w:r w:rsidR="00E0459A" w:rsidRPr="4844F8E2">
        <w:rPr>
          <w:color w:val="2E74B5" w:themeColor="accent5" w:themeShade="BF"/>
        </w:rPr>
        <w:t xml:space="preserve">título del </w:t>
      </w:r>
      <w:r w:rsidR="002A3AB5" w:rsidRPr="4844F8E2">
        <w:rPr>
          <w:color w:val="2E74B5" w:themeColor="accent5" w:themeShade="BF"/>
        </w:rPr>
        <w:t>proyecto)</w:t>
      </w:r>
      <w:r w:rsidR="00A67BE3">
        <w:t>,</w:t>
      </w:r>
      <w:r>
        <w:t xml:space="preserve"> del/</w:t>
      </w:r>
      <w:r w:rsidR="005B6924">
        <w:t>la Director(</w:t>
      </w:r>
      <w:r w:rsidR="00705C22">
        <w:t>a</w:t>
      </w:r>
      <w:r w:rsidR="005B6924">
        <w:t>)</w:t>
      </w:r>
      <w:r w:rsidR="00705C22">
        <w:t xml:space="preserve"> General</w:t>
      </w:r>
      <w:r w:rsidR="00A67BE3">
        <w:t xml:space="preserve"> </w:t>
      </w:r>
      <w:r w:rsidR="002A3AB5" w:rsidRPr="4844F8E2">
        <w:rPr>
          <w:color w:val="2E74B5" w:themeColor="accent5" w:themeShade="BF"/>
        </w:rPr>
        <w:t>(nombre de</w:t>
      </w:r>
      <w:r w:rsidR="00165730" w:rsidRPr="4844F8E2">
        <w:rPr>
          <w:color w:val="2E74B5" w:themeColor="accent5" w:themeShade="BF"/>
        </w:rPr>
        <w:t>l/</w:t>
      </w:r>
      <w:r w:rsidR="00F02253" w:rsidRPr="4844F8E2">
        <w:rPr>
          <w:color w:val="2E74B5" w:themeColor="accent5" w:themeShade="BF"/>
        </w:rPr>
        <w:t>la</w:t>
      </w:r>
      <w:r w:rsidR="002A3AB5" w:rsidRPr="4844F8E2">
        <w:rPr>
          <w:color w:val="2E74B5" w:themeColor="accent5" w:themeShade="BF"/>
        </w:rPr>
        <w:t xml:space="preserve"> </w:t>
      </w:r>
      <w:r w:rsidR="00E0459A" w:rsidRPr="4844F8E2">
        <w:rPr>
          <w:color w:val="2E74B5" w:themeColor="accent5" w:themeShade="BF"/>
        </w:rPr>
        <w:t>Director</w:t>
      </w:r>
      <w:r w:rsidR="002A3AB5" w:rsidRPr="4844F8E2">
        <w:rPr>
          <w:color w:val="2E74B5" w:themeColor="accent5" w:themeShade="BF"/>
        </w:rPr>
        <w:t>/a)</w:t>
      </w:r>
      <w:r w:rsidR="00A67BE3">
        <w:t>,</w:t>
      </w:r>
      <w:r w:rsidR="00705C22">
        <w:t xml:space="preserve"> </w:t>
      </w:r>
      <w:r w:rsidR="00A67BE3">
        <w:t xml:space="preserve">presentado </w:t>
      </w:r>
      <w:r w:rsidR="005F57CA">
        <w:t xml:space="preserve">al </w:t>
      </w:r>
      <w:r w:rsidR="00C37011" w:rsidRPr="4844F8E2">
        <w:rPr>
          <w:b/>
          <w:bCs/>
        </w:rPr>
        <w:t>Concurso I</w:t>
      </w:r>
      <w:r w:rsidR="00B75046" w:rsidRPr="4844F8E2">
        <w:rPr>
          <w:b/>
          <w:bCs/>
        </w:rPr>
        <w:t>nvestigación Tecnológica</w:t>
      </w:r>
      <w:r w:rsidR="00C37011" w:rsidRPr="4844F8E2">
        <w:rPr>
          <w:b/>
          <w:bCs/>
        </w:rPr>
        <w:t xml:space="preserve"> 202</w:t>
      </w:r>
      <w:r w:rsidR="001C2BDD">
        <w:rPr>
          <w:b/>
          <w:bCs/>
        </w:rPr>
        <w:t>6</w:t>
      </w:r>
      <w:r w:rsidR="00C37011" w:rsidRPr="4844F8E2">
        <w:rPr>
          <w:b/>
          <w:bCs/>
        </w:rPr>
        <w:t>.</w:t>
      </w:r>
    </w:p>
    <w:p w14:paraId="554540D1" w14:textId="7CD27517" w:rsidR="00D229A6" w:rsidRPr="00CA6561" w:rsidRDefault="00D7690E" w:rsidP="00465D23">
      <w:pPr>
        <w:spacing w:after="0" w:line="240" w:lineRule="auto"/>
        <w:jc w:val="both"/>
      </w:pPr>
      <w:r w:rsidRPr="00D7690E">
        <w:t xml:space="preserve">Esta </w:t>
      </w:r>
      <w:r>
        <w:t>Institución Beneficiaria</w:t>
      </w:r>
      <w:r w:rsidRPr="00D7690E">
        <w:t xml:space="preserve"> pondrá a disposición del</w:t>
      </w:r>
      <w:r>
        <w:t xml:space="preserve"> proyecto</w:t>
      </w:r>
      <w:r w:rsidRPr="00D7690E">
        <w:t xml:space="preserve"> los siguientes aportes durante </w:t>
      </w:r>
      <w:r>
        <w:t>su ejecución</w:t>
      </w:r>
      <w:r w:rsidR="0018058C">
        <w:t>*</w:t>
      </w:r>
      <w:r w:rsidRPr="00D7690E">
        <w:t>:</w:t>
      </w:r>
    </w:p>
    <w:p w14:paraId="5CD48191" w14:textId="77777777" w:rsidR="00D229A6" w:rsidRPr="00CA6561" w:rsidRDefault="00D229A6" w:rsidP="00465D23">
      <w:pPr>
        <w:spacing w:after="0" w:line="240" w:lineRule="auto"/>
        <w:jc w:val="both"/>
      </w:pPr>
    </w:p>
    <w:tbl>
      <w:tblPr>
        <w:tblW w:w="8851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3544"/>
        <w:gridCol w:w="2835"/>
        <w:gridCol w:w="2472"/>
      </w:tblGrid>
      <w:tr w:rsidR="00EB5908" w:rsidRPr="00EB5908" w14:paraId="2470F618" w14:textId="77777777" w:rsidTr="0FF00540">
        <w:trPr>
          <w:trHeight w:val="247"/>
        </w:trPr>
        <w:tc>
          <w:tcPr>
            <w:tcW w:w="3544" w:type="dxa"/>
            <w:vAlign w:val="center"/>
          </w:tcPr>
          <w:p w14:paraId="5F7B8A3D" w14:textId="77777777" w:rsidR="00EB5908" w:rsidRPr="00EB5908" w:rsidRDefault="00EB5908" w:rsidP="0FF00540">
            <w:pPr>
              <w:widowControl w:val="0"/>
              <w:spacing w:after="0" w:line="240" w:lineRule="auto"/>
              <w:jc w:val="center"/>
              <w:rPr>
                <w:rFonts w:eastAsia="Times New Roman" w:cs="Arial"/>
                <w:b/>
                <w:bCs/>
                <w:snapToGrid w:val="0"/>
                <w:color w:val="000000"/>
                <w:lang w:eastAsia="es-ES"/>
              </w:rPr>
            </w:pPr>
            <w:r w:rsidRPr="0FF00540">
              <w:rPr>
                <w:rFonts w:eastAsia="Times New Roman" w:cs="Arial"/>
                <w:b/>
                <w:bCs/>
                <w:snapToGrid w:val="0"/>
                <w:color w:val="000000"/>
                <w:lang w:eastAsia="es-ES"/>
              </w:rPr>
              <w:t>TIPO DE APORTE</w:t>
            </w:r>
          </w:p>
        </w:tc>
        <w:tc>
          <w:tcPr>
            <w:tcW w:w="2835" w:type="dxa"/>
            <w:vAlign w:val="center"/>
          </w:tcPr>
          <w:p w14:paraId="21733BF3" w14:textId="77777777" w:rsidR="00EB5908" w:rsidRPr="00EB5908" w:rsidRDefault="00EB5908" w:rsidP="0FF00540">
            <w:pPr>
              <w:widowControl w:val="0"/>
              <w:spacing w:after="0" w:line="240" w:lineRule="auto"/>
              <w:jc w:val="center"/>
              <w:rPr>
                <w:rFonts w:eastAsia="Times New Roman" w:cs="Arial"/>
                <w:b/>
                <w:bCs/>
                <w:snapToGrid w:val="0"/>
                <w:color w:val="000000"/>
                <w:lang w:eastAsia="es-ES"/>
              </w:rPr>
            </w:pPr>
            <w:r w:rsidRPr="0FF00540">
              <w:rPr>
                <w:rFonts w:eastAsia="Times New Roman" w:cs="Arial"/>
                <w:b/>
                <w:bCs/>
                <w:snapToGrid w:val="0"/>
                <w:color w:val="000000"/>
                <w:lang w:eastAsia="es-ES"/>
              </w:rPr>
              <w:t>M$ INCREMENTAL</w:t>
            </w:r>
          </w:p>
        </w:tc>
        <w:tc>
          <w:tcPr>
            <w:tcW w:w="2472" w:type="dxa"/>
            <w:vAlign w:val="center"/>
          </w:tcPr>
          <w:p w14:paraId="5CCFA16F" w14:textId="77777777" w:rsidR="00EB5908" w:rsidRPr="00EB5908" w:rsidRDefault="00EB5908" w:rsidP="0FF00540">
            <w:pPr>
              <w:widowControl w:val="0"/>
              <w:spacing w:after="0" w:line="240" w:lineRule="auto"/>
              <w:jc w:val="center"/>
              <w:rPr>
                <w:rFonts w:eastAsia="Times New Roman" w:cs="Arial"/>
                <w:b/>
                <w:bCs/>
                <w:snapToGrid w:val="0"/>
                <w:color w:val="000000"/>
                <w:lang w:eastAsia="es-ES"/>
              </w:rPr>
            </w:pPr>
            <w:r w:rsidRPr="0FF00540">
              <w:rPr>
                <w:rFonts w:eastAsia="Times New Roman" w:cs="Arial"/>
                <w:b/>
                <w:bCs/>
                <w:snapToGrid w:val="0"/>
                <w:color w:val="000000"/>
                <w:lang w:eastAsia="es-ES"/>
              </w:rPr>
              <w:t>M$ NO INCREMENTAL</w:t>
            </w:r>
          </w:p>
        </w:tc>
      </w:tr>
      <w:tr w:rsidR="00EB5908" w:rsidRPr="00EB5908" w14:paraId="6F4D21DB" w14:textId="77777777" w:rsidTr="0FF00540">
        <w:trPr>
          <w:trHeight w:val="262"/>
        </w:trPr>
        <w:tc>
          <w:tcPr>
            <w:tcW w:w="3544" w:type="dxa"/>
            <w:vAlign w:val="center"/>
          </w:tcPr>
          <w:p w14:paraId="1C9DB73C" w14:textId="77777777" w:rsidR="00EB5908" w:rsidRPr="00EB5908" w:rsidRDefault="00EB5908" w:rsidP="00EB5908">
            <w:pPr>
              <w:widowControl w:val="0"/>
              <w:spacing w:after="0" w:line="240" w:lineRule="auto"/>
              <w:jc w:val="both"/>
              <w:rPr>
                <w:rFonts w:eastAsia="Times New Roman" w:cs="Arial"/>
                <w:b/>
                <w:snapToGrid w:val="0"/>
                <w:color w:val="000000"/>
                <w:lang w:eastAsia="es-ES"/>
              </w:rPr>
            </w:pPr>
            <w:r w:rsidRPr="00EB5908">
              <w:rPr>
                <w:rFonts w:eastAsia="Times New Roman" w:cs="Arial"/>
                <w:b/>
                <w:snapToGrid w:val="0"/>
                <w:color w:val="000000"/>
                <w:lang w:eastAsia="es-ES"/>
              </w:rPr>
              <w:t>GASTOS EN PERSONAL</w:t>
            </w:r>
          </w:p>
        </w:tc>
        <w:tc>
          <w:tcPr>
            <w:tcW w:w="2835" w:type="dxa"/>
            <w:vAlign w:val="center"/>
          </w:tcPr>
          <w:p w14:paraId="698B3B55" w14:textId="77777777" w:rsidR="00EB5908" w:rsidRPr="00EB5908" w:rsidRDefault="00EB5908" w:rsidP="00EB5908">
            <w:pPr>
              <w:widowControl w:val="0"/>
              <w:spacing w:after="0" w:line="240" w:lineRule="auto"/>
              <w:jc w:val="both"/>
              <w:rPr>
                <w:rFonts w:eastAsia="Times New Roman" w:cs="Arial"/>
                <w:b/>
                <w:snapToGrid w:val="0"/>
                <w:color w:val="0070C0"/>
                <w:lang w:eastAsia="es-ES"/>
              </w:rPr>
            </w:pPr>
            <w:r w:rsidRPr="00EB5908">
              <w:rPr>
                <w:rFonts w:eastAsia="Times New Roman" w:cs="Arial"/>
                <w:snapToGrid w:val="0"/>
                <w:color w:val="0070C0"/>
                <w:lang w:eastAsia="es-ES"/>
              </w:rPr>
              <w:t>000.000.-</w:t>
            </w:r>
          </w:p>
        </w:tc>
        <w:tc>
          <w:tcPr>
            <w:tcW w:w="2472" w:type="dxa"/>
            <w:vAlign w:val="center"/>
          </w:tcPr>
          <w:p w14:paraId="1D70111C" w14:textId="77777777" w:rsidR="00EB5908" w:rsidRPr="00EB5908" w:rsidRDefault="00EB5908" w:rsidP="00EB5908">
            <w:pPr>
              <w:widowControl w:val="0"/>
              <w:spacing w:after="0" w:line="240" w:lineRule="auto"/>
              <w:jc w:val="both"/>
              <w:rPr>
                <w:rFonts w:eastAsia="Times New Roman" w:cs="Arial"/>
                <w:b/>
                <w:snapToGrid w:val="0"/>
                <w:color w:val="0070C0"/>
                <w:lang w:eastAsia="es-ES"/>
              </w:rPr>
            </w:pPr>
            <w:r w:rsidRPr="00EB5908">
              <w:rPr>
                <w:rFonts w:eastAsia="Times New Roman" w:cs="Arial"/>
                <w:snapToGrid w:val="0"/>
                <w:color w:val="0070C0"/>
                <w:lang w:eastAsia="es-ES"/>
              </w:rPr>
              <w:t>000.000.-</w:t>
            </w:r>
          </w:p>
        </w:tc>
      </w:tr>
      <w:tr w:rsidR="00EB5908" w:rsidRPr="00EB5908" w14:paraId="685563E3" w14:textId="77777777" w:rsidTr="0FF00540">
        <w:trPr>
          <w:trHeight w:val="262"/>
        </w:trPr>
        <w:tc>
          <w:tcPr>
            <w:tcW w:w="3544" w:type="dxa"/>
            <w:vAlign w:val="center"/>
          </w:tcPr>
          <w:p w14:paraId="7D18C1B8" w14:textId="77777777" w:rsidR="00EB5908" w:rsidRPr="00EB5908" w:rsidRDefault="00EB5908" w:rsidP="00EB5908">
            <w:pPr>
              <w:widowControl w:val="0"/>
              <w:spacing w:after="0" w:line="240" w:lineRule="auto"/>
              <w:jc w:val="both"/>
              <w:rPr>
                <w:rFonts w:eastAsia="Times New Roman" w:cs="Arial"/>
                <w:b/>
                <w:snapToGrid w:val="0"/>
                <w:color w:val="000000"/>
                <w:lang w:eastAsia="es-ES"/>
              </w:rPr>
            </w:pPr>
            <w:r w:rsidRPr="00EB5908">
              <w:rPr>
                <w:rFonts w:eastAsia="Times New Roman" w:cs="Arial"/>
                <w:b/>
                <w:snapToGrid w:val="0"/>
                <w:color w:val="000000"/>
                <w:lang w:eastAsia="es-ES"/>
              </w:rPr>
              <w:t>EQUIPAMIENTO</w:t>
            </w:r>
          </w:p>
        </w:tc>
        <w:tc>
          <w:tcPr>
            <w:tcW w:w="2835" w:type="dxa"/>
            <w:vAlign w:val="center"/>
          </w:tcPr>
          <w:p w14:paraId="39CCB717" w14:textId="77777777" w:rsidR="00EB5908" w:rsidRPr="00EB5908" w:rsidRDefault="00EB5908" w:rsidP="00EB5908">
            <w:pPr>
              <w:widowControl w:val="0"/>
              <w:spacing w:after="0" w:line="240" w:lineRule="auto"/>
              <w:jc w:val="both"/>
              <w:rPr>
                <w:rFonts w:eastAsia="Times New Roman" w:cs="Arial"/>
                <w:b/>
                <w:snapToGrid w:val="0"/>
                <w:color w:val="0070C0"/>
                <w:lang w:eastAsia="es-ES"/>
              </w:rPr>
            </w:pPr>
            <w:r w:rsidRPr="00EB5908">
              <w:rPr>
                <w:rFonts w:eastAsia="Times New Roman" w:cs="Arial"/>
                <w:snapToGrid w:val="0"/>
                <w:color w:val="0070C0"/>
                <w:lang w:eastAsia="es-ES"/>
              </w:rPr>
              <w:t>000.000.-</w:t>
            </w:r>
          </w:p>
        </w:tc>
        <w:tc>
          <w:tcPr>
            <w:tcW w:w="2472" w:type="dxa"/>
            <w:vAlign w:val="center"/>
          </w:tcPr>
          <w:p w14:paraId="7D98C1F2" w14:textId="77777777" w:rsidR="00EB5908" w:rsidRPr="00EB5908" w:rsidRDefault="00EB5908" w:rsidP="00EB5908">
            <w:pPr>
              <w:widowControl w:val="0"/>
              <w:spacing w:after="0" w:line="240" w:lineRule="auto"/>
              <w:jc w:val="both"/>
              <w:rPr>
                <w:rFonts w:eastAsia="Times New Roman" w:cs="Arial"/>
                <w:b/>
                <w:snapToGrid w:val="0"/>
                <w:color w:val="0070C0"/>
                <w:lang w:eastAsia="es-ES"/>
              </w:rPr>
            </w:pPr>
            <w:r w:rsidRPr="00EB5908">
              <w:rPr>
                <w:rFonts w:eastAsia="Times New Roman" w:cs="Arial"/>
                <w:snapToGrid w:val="0"/>
                <w:color w:val="0070C0"/>
                <w:lang w:eastAsia="es-ES"/>
              </w:rPr>
              <w:t>000.000.-</w:t>
            </w:r>
          </w:p>
        </w:tc>
      </w:tr>
      <w:tr w:rsidR="00EB5908" w:rsidRPr="00EB5908" w14:paraId="201ACAD8" w14:textId="77777777" w:rsidTr="0FF00540">
        <w:trPr>
          <w:trHeight w:val="262"/>
        </w:trPr>
        <w:tc>
          <w:tcPr>
            <w:tcW w:w="3544" w:type="dxa"/>
            <w:vAlign w:val="center"/>
          </w:tcPr>
          <w:p w14:paraId="2EE5E8C9" w14:textId="77777777" w:rsidR="00EB5908" w:rsidRPr="00EB5908" w:rsidRDefault="00EB5908" w:rsidP="00EB5908">
            <w:pPr>
              <w:widowControl w:val="0"/>
              <w:spacing w:after="0" w:line="240" w:lineRule="auto"/>
              <w:rPr>
                <w:rFonts w:eastAsia="Times New Roman" w:cs="Arial"/>
                <w:b/>
                <w:snapToGrid w:val="0"/>
                <w:color w:val="000000"/>
                <w:lang w:eastAsia="es-ES"/>
              </w:rPr>
            </w:pPr>
            <w:r w:rsidRPr="00EB5908">
              <w:rPr>
                <w:rFonts w:eastAsia="Times New Roman" w:cs="Arial"/>
                <w:b/>
                <w:snapToGrid w:val="0"/>
                <w:color w:val="000000"/>
                <w:lang w:eastAsia="es-ES"/>
              </w:rPr>
              <w:t>INFRAESTRUCTURA Y MOBILILARIO</w:t>
            </w:r>
          </w:p>
        </w:tc>
        <w:tc>
          <w:tcPr>
            <w:tcW w:w="2835" w:type="dxa"/>
            <w:vAlign w:val="center"/>
          </w:tcPr>
          <w:p w14:paraId="45204162" w14:textId="77777777" w:rsidR="00EB5908" w:rsidRPr="00EB5908" w:rsidRDefault="00EB5908" w:rsidP="00EB5908">
            <w:pPr>
              <w:widowControl w:val="0"/>
              <w:spacing w:after="0" w:line="240" w:lineRule="auto"/>
              <w:jc w:val="both"/>
              <w:rPr>
                <w:rFonts w:eastAsia="Times New Roman" w:cs="Arial"/>
                <w:b/>
                <w:snapToGrid w:val="0"/>
                <w:color w:val="0070C0"/>
                <w:lang w:eastAsia="es-ES"/>
              </w:rPr>
            </w:pPr>
            <w:r w:rsidRPr="00EB5908">
              <w:rPr>
                <w:rFonts w:eastAsia="Times New Roman" w:cs="Arial"/>
                <w:snapToGrid w:val="0"/>
                <w:color w:val="0070C0"/>
                <w:lang w:eastAsia="es-ES"/>
              </w:rPr>
              <w:t>000.000.-</w:t>
            </w:r>
          </w:p>
        </w:tc>
        <w:tc>
          <w:tcPr>
            <w:tcW w:w="2472" w:type="dxa"/>
            <w:vAlign w:val="center"/>
          </w:tcPr>
          <w:p w14:paraId="017928B1" w14:textId="77777777" w:rsidR="00EB5908" w:rsidRPr="00EB5908" w:rsidRDefault="00EB5908" w:rsidP="00EB5908">
            <w:pPr>
              <w:widowControl w:val="0"/>
              <w:spacing w:after="0" w:line="240" w:lineRule="auto"/>
              <w:jc w:val="both"/>
              <w:rPr>
                <w:rFonts w:eastAsia="Times New Roman" w:cs="Arial"/>
                <w:b/>
                <w:snapToGrid w:val="0"/>
                <w:color w:val="0070C0"/>
                <w:lang w:eastAsia="es-ES"/>
              </w:rPr>
            </w:pPr>
            <w:r w:rsidRPr="00EB5908">
              <w:rPr>
                <w:rFonts w:eastAsia="Times New Roman" w:cs="Arial"/>
                <w:snapToGrid w:val="0"/>
                <w:color w:val="0070C0"/>
                <w:lang w:eastAsia="es-ES"/>
              </w:rPr>
              <w:t>000.000.-</w:t>
            </w:r>
          </w:p>
        </w:tc>
      </w:tr>
      <w:tr w:rsidR="001B15FD" w:rsidRPr="00EB5908" w14:paraId="7BD194D2" w14:textId="77777777" w:rsidTr="0FF00540">
        <w:trPr>
          <w:trHeight w:val="262"/>
        </w:trPr>
        <w:tc>
          <w:tcPr>
            <w:tcW w:w="3544" w:type="dxa"/>
            <w:vAlign w:val="center"/>
          </w:tcPr>
          <w:p w14:paraId="3EE49151" w14:textId="77777777" w:rsidR="001B15FD" w:rsidRPr="00EB5908" w:rsidRDefault="001B15FD" w:rsidP="001B15FD">
            <w:pPr>
              <w:widowControl w:val="0"/>
              <w:spacing w:after="0" w:line="240" w:lineRule="auto"/>
              <w:jc w:val="both"/>
              <w:rPr>
                <w:rFonts w:eastAsia="Times New Roman" w:cs="Arial"/>
                <w:b/>
                <w:snapToGrid w:val="0"/>
                <w:color w:val="000000"/>
                <w:lang w:eastAsia="es-ES"/>
              </w:rPr>
            </w:pPr>
            <w:r w:rsidRPr="00EB5908">
              <w:rPr>
                <w:rFonts w:eastAsia="Times New Roman" w:cs="Arial"/>
                <w:b/>
                <w:snapToGrid w:val="0"/>
                <w:color w:val="000000"/>
                <w:lang w:eastAsia="es-ES"/>
              </w:rPr>
              <w:t>GASTOS DE OPERACIÓN:</w:t>
            </w:r>
          </w:p>
          <w:p w14:paraId="33EA675C" w14:textId="348BF3D6" w:rsidR="001B15FD" w:rsidRPr="00EB5908" w:rsidRDefault="00F11234" w:rsidP="00E3287A">
            <w:pPr>
              <w:widowControl w:val="0"/>
              <w:spacing w:after="0" w:line="240" w:lineRule="auto"/>
              <w:rPr>
                <w:rFonts w:eastAsia="Times New Roman" w:cs="Arial"/>
                <w:b/>
                <w:snapToGrid w:val="0"/>
                <w:color w:val="000000"/>
                <w:lang w:eastAsia="es-ES"/>
              </w:rPr>
            </w:pPr>
            <w:r w:rsidRPr="00F11234">
              <w:rPr>
                <w:rFonts w:eastAsia="Times New Roman" w:cs="Arial"/>
                <w:snapToGrid w:val="0"/>
                <w:color w:val="000000"/>
                <w:lang w:eastAsia="es-ES"/>
              </w:rPr>
              <w:t>(Gastos generales- subcontratos-pasaje internacional- viático internacional- gastos de apoyo a la administración)</w:t>
            </w:r>
          </w:p>
        </w:tc>
        <w:tc>
          <w:tcPr>
            <w:tcW w:w="2835" w:type="dxa"/>
            <w:vAlign w:val="center"/>
          </w:tcPr>
          <w:p w14:paraId="428BF29D" w14:textId="31537999" w:rsidR="001B15FD" w:rsidRPr="00EB5908" w:rsidRDefault="001B15FD" w:rsidP="001B15FD">
            <w:pPr>
              <w:widowControl w:val="0"/>
              <w:spacing w:after="0" w:line="240" w:lineRule="auto"/>
              <w:jc w:val="both"/>
              <w:rPr>
                <w:rFonts w:eastAsia="Times New Roman" w:cs="Arial"/>
                <w:b/>
                <w:snapToGrid w:val="0"/>
                <w:color w:val="0070C0"/>
                <w:lang w:eastAsia="es-ES"/>
              </w:rPr>
            </w:pPr>
            <w:r w:rsidRPr="00EB5908">
              <w:rPr>
                <w:rFonts w:eastAsia="Times New Roman" w:cs="Arial"/>
                <w:snapToGrid w:val="0"/>
                <w:color w:val="0070C0"/>
                <w:lang w:eastAsia="es-ES"/>
              </w:rPr>
              <w:t>000.000.-</w:t>
            </w:r>
          </w:p>
        </w:tc>
        <w:tc>
          <w:tcPr>
            <w:tcW w:w="2472" w:type="dxa"/>
            <w:vAlign w:val="center"/>
          </w:tcPr>
          <w:p w14:paraId="0DE741BC" w14:textId="10407252" w:rsidR="001B15FD" w:rsidRPr="00EB5908" w:rsidRDefault="001B15FD" w:rsidP="001B15FD">
            <w:pPr>
              <w:widowControl w:val="0"/>
              <w:spacing w:after="0" w:line="240" w:lineRule="auto"/>
              <w:jc w:val="both"/>
              <w:rPr>
                <w:rFonts w:eastAsia="Times New Roman" w:cs="Arial"/>
                <w:b/>
                <w:snapToGrid w:val="0"/>
                <w:color w:val="0070C0"/>
                <w:lang w:eastAsia="es-ES"/>
              </w:rPr>
            </w:pPr>
            <w:r w:rsidRPr="00EB5908">
              <w:rPr>
                <w:rFonts w:eastAsia="Times New Roman" w:cs="Arial"/>
                <w:snapToGrid w:val="0"/>
                <w:color w:val="0070C0"/>
                <w:lang w:eastAsia="es-ES"/>
              </w:rPr>
              <w:t>000.000.-</w:t>
            </w:r>
          </w:p>
        </w:tc>
      </w:tr>
      <w:tr w:rsidR="00EB5908" w:rsidRPr="00EB5908" w14:paraId="08D96FBF" w14:textId="77777777" w:rsidTr="0FF00540">
        <w:trPr>
          <w:trHeight w:val="435"/>
        </w:trPr>
        <w:tc>
          <w:tcPr>
            <w:tcW w:w="3544" w:type="dxa"/>
            <w:vAlign w:val="center"/>
          </w:tcPr>
          <w:p w14:paraId="1D86C055" w14:textId="77777777" w:rsidR="00EB5908" w:rsidRPr="00EB5908" w:rsidRDefault="00EB5908" w:rsidP="00EB5908">
            <w:pPr>
              <w:widowControl w:val="0"/>
              <w:spacing w:after="0" w:line="240" w:lineRule="auto"/>
              <w:rPr>
                <w:rFonts w:eastAsia="Times New Roman" w:cs="Arial"/>
                <w:b/>
                <w:snapToGrid w:val="0"/>
                <w:color w:val="000000"/>
                <w:lang w:eastAsia="es-ES"/>
              </w:rPr>
            </w:pPr>
            <w:r w:rsidRPr="00EB5908">
              <w:rPr>
                <w:rFonts w:eastAsia="Times New Roman" w:cs="Arial"/>
                <w:b/>
                <w:snapToGrid w:val="0"/>
                <w:color w:val="000000"/>
                <w:lang w:eastAsia="es-ES"/>
              </w:rPr>
              <w:t>TOTAL APORTE</w:t>
            </w:r>
          </w:p>
        </w:tc>
        <w:tc>
          <w:tcPr>
            <w:tcW w:w="2835" w:type="dxa"/>
            <w:vAlign w:val="center"/>
          </w:tcPr>
          <w:p w14:paraId="558D4B7A" w14:textId="77777777" w:rsidR="00EB5908" w:rsidRPr="00EB5908" w:rsidRDefault="00EB5908" w:rsidP="00EB5908">
            <w:pPr>
              <w:widowControl w:val="0"/>
              <w:spacing w:after="0" w:line="240" w:lineRule="auto"/>
              <w:rPr>
                <w:rFonts w:eastAsia="Times New Roman" w:cs="Arial"/>
                <w:b/>
                <w:snapToGrid w:val="0"/>
                <w:color w:val="0070C0"/>
                <w:lang w:eastAsia="es-ES"/>
              </w:rPr>
            </w:pPr>
            <w:r w:rsidRPr="00EB5908">
              <w:rPr>
                <w:rFonts w:eastAsia="Times New Roman" w:cs="Arial"/>
                <w:b/>
                <w:snapToGrid w:val="0"/>
                <w:color w:val="0070C0"/>
                <w:lang w:eastAsia="es-ES"/>
              </w:rPr>
              <w:t>000.000.-</w:t>
            </w:r>
          </w:p>
        </w:tc>
        <w:tc>
          <w:tcPr>
            <w:tcW w:w="2472" w:type="dxa"/>
            <w:vAlign w:val="center"/>
          </w:tcPr>
          <w:p w14:paraId="289575EB" w14:textId="77777777" w:rsidR="00EB5908" w:rsidRPr="00EB5908" w:rsidRDefault="00EB5908" w:rsidP="00EB5908">
            <w:pPr>
              <w:widowControl w:val="0"/>
              <w:spacing w:after="0" w:line="240" w:lineRule="auto"/>
              <w:rPr>
                <w:rFonts w:eastAsia="Times New Roman" w:cs="Arial"/>
                <w:b/>
                <w:snapToGrid w:val="0"/>
                <w:color w:val="0070C0"/>
                <w:lang w:eastAsia="es-ES"/>
              </w:rPr>
            </w:pPr>
            <w:r w:rsidRPr="00EB5908">
              <w:rPr>
                <w:rFonts w:eastAsia="Times New Roman" w:cs="Arial"/>
                <w:b/>
                <w:snapToGrid w:val="0"/>
                <w:color w:val="0070C0"/>
                <w:lang w:eastAsia="es-ES"/>
              </w:rPr>
              <w:t>000.000.-</w:t>
            </w:r>
          </w:p>
        </w:tc>
      </w:tr>
    </w:tbl>
    <w:p w14:paraId="18A0AEC8" w14:textId="77777777" w:rsidR="00D229A6" w:rsidRPr="008E7065" w:rsidRDefault="00D229A6" w:rsidP="008E624D">
      <w:pPr>
        <w:spacing w:after="0" w:line="240" w:lineRule="auto"/>
      </w:pPr>
    </w:p>
    <w:p w14:paraId="55527728" w14:textId="77777777" w:rsidR="00AC03E1" w:rsidRDefault="00E3287A" w:rsidP="00100111">
      <w:pPr>
        <w:keepNext/>
        <w:spacing w:line="360" w:lineRule="auto"/>
        <w:ind w:right="49"/>
        <w:jc w:val="both"/>
        <w:outlineLvl w:val="0"/>
        <w:rPr>
          <w:rFonts w:eastAsia="Times New Roman"/>
          <w:snapToGrid w:val="0"/>
          <w:lang w:val="es-ES" w:eastAsia="es-ES"/>
        </w:rPr>
      </w:pPr>
      <w:r>
        <w:t xml:space="preserve"> </w:t>
      </w:r>
      <w:r w:rsidR="00FC3544">
        <w:t xml:space="preserve">Además, </w:t>
      </w:r>
      <w:r w:rsidR="00AC03E1">
        <w:rPr>
          <w:rFonts w:eastAsia="Times New Roman"/>
          <w:snapToGrid w:val="0"/>
          <w:lang w:val="es-ES" w:eastAsia="es-ES"/>
        </w:rPr>
        <w:t>declaro</w:t>
      </w:r>
      <w:r w:rsidR="00100111">
        <w:rPr>
          <w:rFonts w:eastAsia="Times New Roman"/>
          <w:snapToGrid w:val="0"/>
          <w:lang w:val="es-ES" w:eastAsia="es-ES"/>
        </w:rPr>
        <w:t xml:space="preserve"> que</w:t>
      </w:r>
      <w:r w:rsidR="00AC03E1">
        <w:rPr>
          <w:rFonts w:eastAsia="Times New Roman"/>
          <w:snapToGrid w:val="0"/>
          <w:lang w:val="es-ES" w:eastAsia="es-ES"/>
        </w:rPr>
        <w:t xml:space="preserve">: </w:t>
      </w:r>
    </w:p>
    <w:p w14:paraId="61FA669B" w14:textId="318D1CC0" w:rsidR="00100111" w:rsidRDefault="00AC03E1" w:rsidP="00AC03E1">
      <w:pPr>
        <w:pStyle w:val="Prrafodelista"/>
        <w:keepNext/>
        <w:numPr>
          <w:ilvl w:val="0"/>
          <w:numId w:val="1"/>
        </w:numPr>
        <w:spacing w:line="360" w:lineRule="auto"/>
        <w:ind w:right="49"/>
        <w:jc w:val="both"/>
        <w:outlineLvl w:val="0"/>
        <w:rPr>
          <w:rFonts w:eastAsia="Times New Roman"/>
          <w:snapToGrid w:val="0"/>
          <w:lang w:val="es-ES" w:eastAsia="es-ES"/>
        </w:rPr>
      </w:pPr>
      <w:r>
        <w:rPr>
          <w:rFonts w:eastAsia="Times New Roman"/>
          <w:snapToGrid w:val="0"/>
          <w:lang w:val="es-ES" w:eastAsia="es-ES"/>
        </w:rPr>
        <w:t>E</w:t>
      </w:r>
      <w:r w:rsidR="00100111" w:rsidRPr="00AC03E1">
        <w:rPr>
          <w:rFonts w:eastAsia="Times New Roman"/>
          <w:snapToGrid w:val="0"/>
          <w:lang w:val="es-ES" w:eastAsia="es-ES"/>
        </w:rPr>
        <w:t xml:space="preserve">l proyecto indicado, será ejecutado en la sede </w:t>
      </w:r>
      <w:r w:rsidR="00100111" w:rsidRPr="00047C23">
        <w:rPr>
          <w:color w:val="2E74B5" w:themeColor="accent5" w:themeShade="BF"/>
        </w:rPr>
        <w:t>(nombre)</w:t>
      </w:r>
      <w:r w:rsidR="00100111" w:rsidRPr="00AC03E1">
        <w:rPr>
          <w:rFonts w:eastAsia="Times New Roman"/>
          <w:snapToGrid w:val="0"/>
          <w:lang w:val="es-ES" w:eastAsia="es-ES"/>
        </w:rPr>
        <w:t>,</w:t>
      </w:r>
      <w:r w:rsidR="00100111" w:rsidRPr="00AC03E1">
        <w:rPr>
          <w:rFonts w:eastAsia="Times New Roman"/>
          <w:snapToGrid w:val="0"/>
          <w:color w:val="0000FF"/>
          <w:lang w:val="es-ES" w:eastAsia="es-ES"/>
        </w:rPr>
        <w:t xml:space="preserve"> </w:t>
      </w:r>
      <w:r w:rsidR="00100111" w:rsidRPr="00AC03E1">
        <w:rPr>
          <w:rFonts w:eastAsia="Times New Roman"/>
          <w:snapToGrid w:val="0"/>
          <w:lang w:val="es-ES" w:eastAsia="es-ES"/>
        </w:rPr>
        <w:t xml:space="preserve">ubicada en </w:t>
      </w:r>
      <w:r w:rsidR="00100111" w:rsidRPr="00047C23">
        <w:rPr>
          <w:color w:val="2E74B5" w:themeColor="accent5" w:themeShade="BF"/>
        </w:rPr>
        <w:t>(dirección de la sede</w:t>
      </w:r>
      <w:r w:rsidR="00A71FBB" w:rsidRPr="00047C23">
        <w:rPr>
          <w:color w:val="2E74B5" w:themeColor="accent5" w:themeShade="BF"/>
        </w:rPr>
        <w:t xml:space="preserve"> </w:t>
      </w:r>
      <w:r w:rsidR="00100111" w:rsidRPr="00047C23">
        <w:rPr>
          <w:color w:val="2E74B5" w:themeColor="accent5" w:themeShade="BF"/>
        </w:rPr>
        <w:t>en donde se ejecutará el proyecto)</w:t>
      </w:r>
      <w:r w:rsidR="009B00ED" w:rsidRPr="00047C23">
        <w:rPr>
          <w:color w:val="2E74B5" w:themeColor="accent5" w:themeShade="BF"/>
        </w:rPr>
        <w:t xml:space="preserve">, </w:t>
      </w:r>
      <w:r w:rsidR="57D12A31" w:rsidRPr="00047C23">
        <w:rPr>
          <w:color w:val="2E74B5" w:themeColor="accent5" w:themeShade="BF"/>
        </w:rPr>
        <w:t>Ciudad, R</w:t>
      </w:r>
      <w:r w:rsidR="009B00ED" w:rsidRPr="00047C23">
        <w:rPr>
          <w:color w:val="2E74B5" w:themeColor="accent5" w:themeShade="BF"/>
        </w:rPr>
        <w:t>egión</w:t>
      </w:r>
      <w:r w:rsidR="0018058C" w:rsidRPr="00AC03E1">
        <w:rPr>
          <w:rFonts w:eastAsia="Times New Roman"/>
          <w:snapToGrid w:val="0"/>
          <w:lang w:val="es-ES" w:eastAsia="es-ES"/>
        </w:rPr>
        <w:t xml:space="preserve">, a cargo de </w:t>
      </w:r>
      <w:r w:rsidR="00100111" w:rsidRPr="00047C23">
        <w:rPr>
          <w:color w:val="2E74B5" w:themeColor="accent5" w:themeShade="BF"/>
        </w:rPr>
        <w:t>(nombre de la máxima autoridad de la sede en donde se ejecutará el proyecto)</w:t>
      </w:r>
      <w:r w:rsidR="00100111" w:rsidRPr="00AC03E1">
        <w:rPr>
          <w:rFonts w:eastAsia="Times New Roman"/>
          <w:snapToGrid w:val="0"/>
          <w:lang w:val="es-ES" w:eastAsia="es-ES"/>
        </w:rPr>
        <w:t>,</w:t>
      </w:r>
      <w:r w:rsidR="0018058C" w:rsidRPr="00AC03E1">
        <w:rPr>
          <w:rFonts w:eastAsia="Times New Roman"/>
          <w:snapToGrid w:val="0"/>
          <w:lang w:val="es-ES" w:eastAsia="es-ES"/>
        </w:rPr>
        <w:t xml:space="preserve"> quien está </w:t>
      </w:r>
      <w:r w:rsidR="00100111" w:rsidRPr="00AC03E1">
        <w:rPr>
          <w:rFonts w:eastAsia="Times New Roman"/>
          <w:snapToGrid w:val="0"/>
          <w:lang w:val="es-ES" w:eastAsia="es-ES"/>
        </w:rPr>
        <w:t xml:space="preserve">en pleno conocimiento de los objetivos y actividades </w:t>
      </w:r>
      <w:r w:rsidR="00A71FBB" w:rsidRPr="00AC03E1">
        <w:rPr>
          <w:rFonts w:eastAsia="Times New Roman"/>
          <w:snapToGrid w:val="0"/>
          <w:lang w:val="es-ES" w:eastAsia="es-ES"/>
        </w:rPr>
        <w:t>del proyecto</w:t>
      </w:r>
      <w:r w:rsidR="00100111" w:rsidRPr="00AC03E1">
        <w:rPr>
          <w:rFonts w:eastAsia="Times New Roman"/>
          <w:snapToGrid w:val="0"/>
          <w:lang w:val="es-ES" w:eastAsia="es-ES"/>
        </w:rPr>
        <w:t>.</w:t>
      </w:r>
    </w:p>
    <w:p w14:paraId="3C018472" w14:textId="724A98E4" w:rsidR="00100111" w:rsidRPr="00047C23" w:rsidRDefault="00AC03E1" w:rsidP="00AC03E1">
      <w:pPr>
        <w:pStyle w:val="Prrafodelista"/>
        <w:keepNext/>
        <w:numPr>
          <w:ilvl w:val="0"/>
          <w:numId w:val="1"/>
        </w:numPr>
        <w:spacing w:line="360" w:lineRule="auto"/>
        <w:ind w:right="49"/>
        <w:jc w:val="both"/>
        <w:outlineLvl w:val="0"/>
        <w:rPr>
          <w:color w:val="2E74B5" w:themeColor="accent5" w:themeShade="BF"/>
        </w:rPr>
      </w:pPr>
      <w:r w:rsidRPr="00AC03E1">
        <w:rPr>
          <w:rFonts w:eastAsia="Times New Roman"/>
          <w:snapToGrid w:val="0"/>
          <w:lang w:val="es-ES" w:eastAsia="es-ES"/>
        </w:rPr>
        <w:t>Q</w:t>
      </w:r>
      <w:r w:rsidR="00100111" w:rsidRPr="00AC03E1">
        <w:rPr>
          <w:rFonts w:eastAsia="Times New Roman"/>
          <w:snapToGrid w:val="0"/>
          <w:lang w:val="es-ES" w:eastAsia="es-ES"/>
        </w:rPr>
        <w:t>ue</w:t>
      </w:r>
      <w:r w:rsidR="0018058C" w:rsidRPr="00AC03E1">
        <w:rPr>
          <w:rFonts w:eastAsia="Times New Roman"/>
          <w:snapToGrid w:val="0"/>
          <w:lang w:val="es-ES" w:eastAsia="es-ES"/>
        </w:rPr>
        <w:t xml:space="preserve"> el/la</w:t>
      </w:r>
      <w:r w:rsidR="00100111" w:rsidRPr="00AC03E1">
        <w:rPr>
          <w:rFonts w:eastAsia="Times New Roman"/>
          <w:snapToGrid w:val="0"/>
          <w:lang w:val="es-ES" w:eastAsia="es-ES"/>
        </w:rPr>
        <w:t xml:space="preserve">, director(a) del proyecto, está vinculado a </w:t>
      </w:r>
      <w:r w:rsidR="00326E79" w:rsidRPr="00AC03E1">
        <w:rPr>
          <w:rFonts w:eastAsia="Times New Roman"/>
          <w:snapToGrid w:val="0"/>
          <w:lang w:val="es-ES" w:eastAsia="es-ES"/>
        </w:rPr>
        <w:t xml:space="preserve">la </w:t>
      </w:r>
      <w:r w:rsidR="00100111" w:rsidRPr="00AC03E1">
        <w:rPr>
          <w:rFonts w:eastAsia="Times New Roman"/>
          <w:snapToGrid w:val="0"/>
          <w:lang w:val="es-ES" w:eastAsia="es-ES"/>
        </w:rPr>
        <w:t xml:space="preserve">sede </w:t>
      </w:r>
      <w:r w:rsidR="1B52229D" w:rsidRPr="00AC03E1">
        <w:rPr>
          <w:rFonts w:eastAsia="Times New Roman"/>
          <w:snapToGrid w:val="0"/>
          <w:lang w:val="es-ES" w:eastAsia="es-ES"/>
        </w:rPr>
        <w:t xml:space="preserve">indicada </w:t>
      </w:r>
      <w:r w:rsidR="00100111" w:rsidRPr="00AC03E1">
        <w:rPr>
          <w:rFonts w:eastAsia="Times New Roman"/>
          <w:snapToGrid w:val="0"/>
          <w:lang w:val="es-ES" w:eastAsia="es-ES"/>
        </w:rPr>
        <w:t>en calidad de (</w:t>
      </w:r>
      <w:r w:rsidR="00100111" w:rsidRPr="00047C23">
        <w:rPr>
          <w:color w:val="2E74B5" w:themeColor="accent5" w:themeShade="BF"/>
        </w:rPr>
        <w:t xml:space="preserve">cargo que ocupa el(la) director(a) en la </w:t>
      </w:r>
      <w:proofErr w:type="gramStart"/>
      <w:r w:rsidR="00100111" w:rsidRPr="00047C23">
        <w:rPr>
          <w:color w:val="2E74B5" w:themeColor="accent5" w:themeShade="BF"/>
        </w:rPr>
        <w:t>sede)*</w:t>
      </w:r>
      <w:proofErr w:type="gramEnd"/>
      <w:r w:rsidR="00100111" w:rsidRPr="00047C23">
        <w:rPr>
          <w:color w:val="2E74B5" w:themeColor="accent5" w:themeShade="BF"/>
        </w:rPr>
        <w:t>*.</w:t>
      </w:r>
    </w:p>
    <w:p w14:paraId="6C85690B" w14:textId="1F2D9775" w:rsidR="0004281E" w:rsidRDefault="0004281E" w:rsidP="00465D23">
      <w:pPr>
        <w:spacing w:after="0" w:line="240" w:lineRule="auto"/>
        <w:jc w:val="both"/>
      </w:pPr>
    </w:p>
    <w:p w14:paraId="3F44A0B3" w14:textId="77777777" w:rsidR="00EB1E46" w:rsidRPr="008E7065" w:rsidRDefault="00EB1E46" w:rsidP="00465D23">
      <w:pPr>
        <w:spacing w:after="0" w:line="240" w:lineRule="auto"/>
        <w:jc w:val="both"/>
      </w:pPr>
    </w:p>
    <w:p w14:paraId="551BC008" w14:textId="77777777" w:rsidR="0049308C" w:rsidRPr="008E7065" w:rsidRDefault="0049308C" w:rsidP="00465D23">
      <w:pPr>
        <w:pStyle w:val="Sinespaciado"/>
        <w:jc w:val="center"/>
        <w:rPr>
          <w:b/>
        </w:rPr>
      </w:pPr>
      <w:r w:rsidRPr="008E7065">
        <w:rPr>
          <w:b/>
        </w:rPr>
        <w:t>_______________________________________________</w:t>
      </w:r>
    </w:p>
    <w:p w14:paraId="24A2E89F" w14:textId="77777777" w:rsidR="0049308C" w:rsidRPr="0047236D" w:rsidRDefault="00F364DE" w:rsidP="00465D23">
      <w:pPr>
        <w:pStyle w:val="Sinespaciado"/>
        <w:jc w:val="center"/>
        <w:rPr>
          <w:color w:val="2E74B5"/>
        </w:rPr>
      </w:pPr>
      <w:r w:rsidRPr="0047236D">
        <w:rPr>
          <w:color w:val="2E74B5"/>
        </w:rPr>
        <w:t>(</w:t>
      </w:r>
      <w:r w:rsidR="009103B1" w:rsidRPr="0047236D">
        <w:rPr>
          <w:color w:val="2E74B5"/>
        </w:rPr>
        <w:t>Nombre</w:t>
      </w:r>
      <w:r w:rsidRPr="0047236D">
        <w:rPr>
          <w:color w:val="2E74B5"/>
        </w:rPr>
        <w:t>, RUT</w:t>
      </w:r>
      <w:r w:rsidR="004859AA" w:rsidRPr="0047236D">
        <w:rPr>
          <w:color w:val="2E74B5"/>
        </w:rPr>
        <w:t xml:space="preserve"> y Firma</w:t>
      </w:r>
      <w:r w:rsidRPr="0047236D">
        <w:rPr>
          <w:color w:val="2E74B5"/>
        </w:rPr>
        <w:t>)</w:t>
      </w:r>
    </w:p>
    <w:p w14:paraId="18C2DCF4" w14:textId="341BBAD0" w:rsidR="003474E7" w:rsidRPr="0047236D" w:rsidRDefault="004859AA" w:rsidP="0004281E">
      <w:pPr>
        <w:pStyle w:val="Sinespaciado"/>
        <w:jc w:val="center"/>
      </w:pPr>
      <w:r>
        <w:t>Representante</w:t>
      </w:r>
      <w:r w:rsidR="00CA6561">
        <w:t xml:space="preserve"> Legal</w:t>
      </w:r>
      <w:r w:rsidR="0047236D">
        <w:t xml:space="preserve"> de (</w:t>
      </w:r>
      <w:r w:rsidR="0047236D" w:rsidRPr="0FF00540">
        <w:rPr>
          <w:color w:val="4472C4" w:themeColor="accent1"/>
        </w:rPr>
        <w:t>Institución Beneficiaria</w:t>
      </w:r>
      <w:r w:rsidR="0047236D">
        <w:t xml:space="preserve">) </w:t>
      </w:r>
      <w:r w:rsidR="009B00ED">
        <w:t>***</w:t>
      </w:r>
    </w:p>
    <w:p w14:paraId="17903285" w14:textId="77777777" w:rsidR="00F11234" w:rsidRDefault="00F11234" w:rsidP="003474E7">
      <w:pPr>
        <w:spacing w:after="0" w:line="240" w:lineRule="auto"/>
        <w:jc w:val="both"/>
        <w:rPr>
          <w:b/>
          <w:color w:val="FF0000"/>
        </w:rPr>
      </w:pPr>
    </w:p>
    <w:p w14:paraId="136E6101" w14:textId="77777777" w:rsidR="00F11234" w:rsidRDefault="00F11234" w:rsidP="003474E7">
      <w:pPr>
        <w:spacing w:after="0" w:line="240" w:lineRule="auto"/>
        <w:jc w:val="both"/>
        <w:rPr>
          <w:b/>
          <w:color w:val="FF0000"/>
        </w:rPr>
      </w:pPr>
    </w:p>
    <w:p w14:paraId="7691398C" w14:textId="77777777" w:rsidR="00F11234" w:rsidRDefault="00F11234" w:rsidP="003474E7">
      <w:pPr>
        <w:spacing w:after="0" w:line="240" w:lineRule="auto"/>
        <w:jc w:val="both"/>
        <w:rPr>
          <w:b/>
          <w:color w:val="FF0000"/>
        </w:rPr>
      </w:pPr>
    </w:p>
    <w:p w14:paraId="06A3312B" w14:textId="0C8C1F16" w:rsidR="003474E7" w:rsidRPr="008E7065" w:rsidRDefault="003474E7" w:rsidP="003474E7">
      <w:pPr>
        <w:spacing w:after="0" w:line="240" w:lineRule="auto"/>
        <w:jc w:val="both"/>
        <w:rPr>
          <w:b/>
          <w:color w:val="FF0000"/>
        </w:rPr>
      </w:pPr>
      <w:r w:rsidRPr="008E7065">
        <w:rPr>
          <w:b/>
          <w:color w:val="FF0000"/>
        </w:rPr>
        <w:t>IMPORTANTE:</w:t>
      </w:r>
    </w:p>
    <w:p w14:paraId="3DA1FEC3" w14:textId="77777777" w:rsidR="00465D23" w:rsidRPr="008E7065" w:rsidRDefault="003474E7" w:rsidP="003474E7">
      <w:pPr>
        <w:spacing w:after="0" w:line="240" w:lineRule="auto"/>
        <w:jc w:val="both"/>
        <w:rPr>
          <w:color w:val="FF0000"/>
        </w:rPr>
      </w:pPr>
      <w:r w:rsidRPr="008E7065">
        <w:rPr>
          <w:color w:val="FF0000"/>
        </w:rPr>
        <w:t xml:space="preserve">1. </w:t>
      </w:r>
      <w:r w:rsidR="00D229A6" w:rsidRPr="008E7065">
        <w:rPr>
          <w:color w:val="FF0000"/>
        </w:rPr>
        <w:t xml:space="preserve">En </w:t>
      </w:r>
      <w:r w:rsidR="001E1340" w:rsidRPr="008E7065">
        <w:rPr>
          <w:color w:val="FF0000"/>
        </w:rPr>
        <w:t>el c</w:t>
      </w:r>
      <w:r w:rsidR="00D229A6" w:rsidRPr="008E7065">
        <w:rPr>
          <w:color w:val="FF0000"/>
        </w:rPr>
        <w:t>aso que el proyecto postule con más de una institución benef</w:t>
      </w:r>
      <w:r w:rsidRPr="008E7065">
        <w:rPr>
          <w:color w:val="FF0000"/>
        </w:rPr>
        <w:t>iciaria, deberá adjuntar</w:t>
      </w:r>
      <w:r w:rsidR="008E7065">
        <w:rPr>
          <w:color w:val="FF0000"/>
        </w:rPr>
        <w:t xml:space="preserve"> </w:t>
      </w:r>
      <w:r w:rsidR="00643F69">
        <w:rPr>
          <w:color w:val="FF0000"/>
        </w:rPr>
        <w:t xml:space="preserve">una </w:t>
      </w:r>
      <w:r w:rsidRPr="008E7065">
        <w:rPr>
          <w:color w:val="FF0000"/>
        </w:rPr>
        <w:t xml:space="preserve">carta </w:t>
      </w:r>
      <w:r w:rsidR="008E7065">
        <w:rPr>
          <w:color w:val="FF0000"/>
        </w:rPr>
        <w:t xml:space="preserve">de </w:t>
      </w:r>
      <w:r w:rsidRPr="008E7065">
        <w:rPr>
          <w:color w:val="FF0000"/>
        </w:rPr>
        <w:t>c</w:t>
      </w:r>
      <w:r w:rsidR="00D229A6" w:rsidRPr="008E7065">
        <w:rPr>
          <w:color w:val="FF0000"/>
        </w:rPr>
        <w:t>ompromiso por cada una de ellas.</w:t>
      </w:r>
    </w:p>
    <w:p w14:paraId="0AB744E7" w14:textId="0B8B9866" w:rsidR="003474E7" w:rsidRDefault="003474E7" w:rsidP="003474E7">
      <w:pPr>
        <w:spacing w:after="0" w:line="240" w:lineRule="auto"/>
        <w:jc w:val="both"/>
        <w:rPr>
          <w:rFonts w:eastAsia="Yu Mincho" w:cs="Arial"/>
          <w:color w:val="FF0000"/>
        </w:rPr>
      </w:pPr>
      <w:r w:rsidRPr="008E7065">
        <w:rPr>
          <w:color w:val="FF0000"/>
        </w:rPr>
        <w:t xml:space="preserve">2. </w:t>
      </w:r>
      <w:r w:rsidR="001E1340">
        <w:rPr>
          <w:rFonts w:eastAsia="Yu Mincho" w:cs="Arial"/>
          <w:color w:val="FF0000"/>
        </w:rPr>
        <w:t>Verifique</w:t>
      </w:r>
      <w:r w:rsidR="00D229A6">
        <w:rPr>
          <w:rFonts w:eastAsia="Yu Mincho" w:cs="Arial"/>
          <w:color w:val="FF0000"/>
        </w:rPr>
        <w:t xml:space="preserve"> que los montos sean los mismos </w:t>
      </w:r>
      <w:r w:rsidR="00643F69">
        <w:rPr>
          <w:rFonts w:eastAsia="Yu Mincho" w:cs="Arial"/>
          <w:color w:val="FF0000"/>
        </w:rPr>
        <w:t>que los digitados</w:t>
      </w:r>
      <w:r w:rsidR="00D229A6">
        <w:rPr>
          <w:rFonts w:eastAsia="Yu Mincho" w:cs="Arial"/>
          <w:color w:val="FF0000"/>
        </w:rPr>
        <w:t xml:space="preserve"> en la </w:t>
      </w:r>
      <w:r>
        <w:rPr>
          <w:rFonts w:eastAsia="Yu Mincho" w:cs="Arial"/>
          <w:color w:val="FF0000"/>
        </w:rPr>
        <w:t>planilla de c</w:t>
      </w:r>
      <w:r w:rsidR="001E1340">
        <w:rPr>
          <w:rFonts w:eastAsia="Yu Mincho" w:cs="Arial"/>
          <w:color w:val="FF0000"/>
        </w:rPr>
        <w:t>ostos</w:t>
      </w:r>
      <w:r w:rsidR="003E75F1">
        <w:rPr>
          <w:rFonts w:eastAsia="Yu Mincho" w:cs="Arial"/>
          <w:color w:val="FF0000"/>
        </w:rPr>
        <w:t xml:space="preserve"> y plataforma de postulación</w:t>
      </w:r>
      <w:r w:rsidR="001E1340">
        <w:rPr>
          <w:rFonts w:eastAsia="Yu Mincho" w:cs="Arial"/>
          <w:color w:val="FF0000"/>
        </w:rPr>
        <w:t>, en</w:t>
      </w:r>
      <w:r w:rsidR="00D229A6">
        <w:rPr>
          <w:rFonts w:eastAsia="Yu Mincho" w:cs="Arial"/>
          <w:color w:val="FF0000"/>
        </w:rPr>
        <w:t xml:space="preserve"> caso de presentar alguna diferencia, se considerar</w:t>
      </w:r>
      <w:r>
        <w:rPr>
          <w:rFonts w:eastAsia="Yu Mincho" w:cs="Arial"/>
          <w:color w:val="FF0000"/>
        </w:rPr>
        <w:t xml:space="preserve">án los montos detallados en </w:t>
      </w:r>
      <w:r w:rsidR="3CFD1BF4">
        <w:rPr>
          <w:rFonts w:eastAsia="Yu Mincho" w:cs="Arial"/>
          <w:color w:val="FF0000"/>
        </w:rPr>
        <w:t>la plataforma de postulación</w:t>
      </w:r>
      <w:r w:rsidR="00D229A6">
        <w:rPr>
          <w:rFonts w:eastAsia="Yu Mincho" w:cs="Arial"/>
          <w:color w:val="FF0000"/>
        </w:rPr>
        <w:t xml:space="preserve"> para efectos de admisibilidad.</w:t>
      </w:r>
    </w:p>
    <w:p w14:paraId="33DAFF07" w14:textId="28121D12" w:rsidR="003474E7" w:rsidRPr="008E7065" w:rsidRDefault="003474E7" w:rsidP="003474E7">
      <w:pPr>
        <w:spacing w:after="0" w:line="240" w:lineRule="auto"/>
        <w:jc w:val="both"/>
        <w:rPr>
          <w:color w:val="FF0000"/>
        </w:rPr>
      </w:pPr>
      <w:r w:rsidRPr="0FF00540">
        <w:rPr>
          <w:color w:val="FF0000"/>
        </w:rPr>
        <w:t xml:space="preserve">3. </w:t>
      </w:r>
      <w:r w:rsidR="003E75F1" w:rsidRPr="0FF00540">
        <w:rPr>
          <w:color w:val="FF0000"/>
        </w:rPr>
        <w:t>*</w:t>
      </w:r>
      <w:r w:rsidR="009B00ED">
        <w:rPr>
          <w:color w:val="FF0000"/>
        </w:rPr>
        <w:t>**</w:t>
      </w:r>
      <w:r w:rsidRPr="0FF00540">
        <w:rPr>
          <w:color w:val="FF0000"/>
        </w:rPr>
        <w:t>En el caso que firme una persona distinta al Representant</w:t>
      </w:r>
      <w:r w:rsidR="002E74E2" w:rsidRPr="0FF00540">
        <w:rPr>
          <w:color w:val="FF0000"/>
        </w:rPr>
        <w:t xml:space="preserve">e Legal, debe adjuntar el poder </w:t>
      </w:r>
      <w:r w:rsidRPr="0FF00540">
        <w:rPr>
          <w:color w:val="FF0000"/>
        </w:rPr>
        <w:t>correspondiente, donde se otorgan facultades legales para firmar.</w:t>
      </w:r>
    </w:p>
    <w:p w14:paraId="7376705A" w14:textId="77777777" w:rsidR="003474E7" w:rsidRDefault="003474E7" w:rsidP="003474E7">
      <w:pPr>
        <w:spacing w:after="0" w:line="240" w:lineRule="auto"/>
        <w:jc w:val="both"/>
        <w:rPr>
          <w:color w:val="FF0000"/>
        </w:rPr>
      </w:pPr>
      <w:r w:rsidRPr="008E7065">
        <w:rPr>
          <w:color w:val="FF0000"/>
        </w:rPr>
        <w:t xml:space="preserve">4. </w:t>
      </w:r>
      <w:r w:rsidR="00D229A6" w:rsidRPr="008E7065">
        <w:rPr>
          <w:color w:val="FF0000"/>
        </w:rPr>
        <w:t xml:space="preserve">Elimine el texto en </w:t>
      </w:r>
      <w:r w:rsidR="001E1340" w:rsidRPr="008E7065">
        <w:rPr>
          <w:color w:val="FF0000"/>
        </w:rPr>
        <w:t>rojo</w:t>
      </w:r>
      <w:r w:rsidR="00D229A6" w:rsidRPr="008E7065">
        <w:rPr>
          <w:color w:val="FF0000"/>
        </w:rPr>
        <w:t xml:space="preserve"> una vez completado el formulario.</w:t>
      </w:r>
    </w:p>
    <w:p w14:paraId="21C13178" w14:textId="77777777" w:rsidR="00B166CA" w:rsidRDefault="00B166CA" w:rsidP="003474E7">
      <w:pPr>
        <w:spacing w:after="0" w:line="240" w:lineRule="auto"/>
        <w:jc w:val="both"/>
        <w:rPr>
          <w:color w:val="FF0000"/>
        </w:rPr>
      </w:pPr>
    </w:p>
    <w:p w14:paraId="69F63285" w14:textId="612FD426" w:rsidR="006A2131" w:rsidRDefault="00D6569F" w:rsidP="00EB5908">
      <w:pPr>
        <w:spacing w:after="0" w:line="240" w:lineRule="auto"/>
        <w:rPr>
          <w:lang w:val="en-US"/>
        </w:rPr>
      </w:pPr>
      <w:r w:rsidRPr="000C4995">
        <w:rPr>
          <w:color w:val="2E74B5" w:themeColor="accent5" w:themeShade="BF"/>
          <w:lang w:val="en-US"/>
        </w:rPr>
        <w:br w:type="page"/>
      </w:r>
      <w:r w:rsidR="00EB5908" w:rsidRPr="494654A9">
        <w:rPr>
          <w:color w:val="2E74B5" w:themeColor="accent5" w:themeShade="BF"/>
          <w:lang w:val="en-GB"/>
        </w:rPr>
        <w:lastRenderedPageBreak/>
        <w:t>(</w:t>
      </w:r>
      <w:r w:rsidR="004F1B3A" w:rsidRPr="004F1B3A">
        <w:rPr>
          <w:color w:val="2E74B5" w:themeColor="accent5" w:themeShade="BF"/>
          <w:lang w:val="en-GB"/>
        </w:rPr>
        <w:t>Institution Logo</w:t>
      </w:r>
      <w:r w:rsidR="00EB5908" w:rsidRPr="494654A9">
        <w:rPr>
          <w:color w:val="2E74B5" w:themeColor="accent5" w:themeShade="BF"/>
          <w:lang w:val="en-GB"/>
        </w:rPr>
        <w:t>)</w:t>
      </w:r>
    </w:p>
    <w:p w14:paraId="0B939D57" w14:textId="6A31CCA1" w:rsidR="00EB5908" w:rsidRPr="00056C65" w:rsidRDefault="00EB5908" w:rsidP="006A2131">
      <w:pPr>
        <w:spacing w:after="0" w:line="240" w:lineRule="auto"/>
        <w:jc w:val="right"/>
        <w:rPr>
          <w:lang w:val="en-GB"/>
        </w:rPr>
      </w:pPr>
      <w:r w:rsidRPr="494654A9">
        <w:rPr>
          <w:color w:val="2E74B5" w:themeColor="accent5" w:themeShade="BF"/>
          <w:lang w:val="en-GB"/>
        </w:rPr>
        <w:t xml:space="preserve">City, </w:t>
      </w:r>
      <w:r w:rsidR="00D8278C">
        <w:rPr>
          <w:color w:val="2E74B5" w:themeColor="accent5" w:themeShade="BF"/>
          <w:lang w:val="en-GB"/>
        </w:rPr>
        <w:t xml:space="preserve">month </w:t>
      </w:r>
      <w:r w:rsidRPr="494654A9">
        <w:rPr>
          <w:color w:val="2E74B5" w:themeColor="accent5" w:themeShade="BF"/>
          <w:lang w:val="en-GB"/>
        </w:rPr>
        <w:t>00</w:t>
      </w:r>
      <w:r w:rsidR="00D859E0">
        <w:rPr>
          <w:lang w:val="en-GB"/>
        </w:rPr>
        <w:t>, 202</w:t>
      </w:r>
      <w:r w:rsidR="0024413F">
        <w:rPr>
          <w:lang w:val="en-GB"/>
        </w:rPr>
        <w:t>x</w:t>
      </w:r>
    </w:p>
    <w:p w14:paraId="3907D6CA" w14:textId="77777777" w:rsidR="00EB5908" w:rsidRPr="00056C65" w:rsidRDefault="00EB5908" w:rsidP="00EB5908">
      <w:pPr>
        <w:spacing w:after="0" w:line="240" w:lineRule="auto"/>
        <w:jc w:val="both"/>
        <w:rPr>
          <w:lang w:val="en-GB"/>
        </w:rPr>
      </w:pPr>
    </w:p>
    <w:p w14:paraId="7CC7E875" w14:textId="2C1F6DF0" w:rsidR="00EB5908" w:rsidRPr="00056C65" w:rsidRDefault="00EB5908" w:rsidP="4844F8E2">
      <w:pPr>
        <w:spacing w:after="0" w:line="240" w:lineRule="auto"/>
        <w:jc w:val="center"/>
        <w:rPr>
          <w:b/>
          <w:bCs/>
          <w:sz w:val="28"/>
          <w:szCs w:val="28"/>
          <w:lang w:val="en-GB"/>
        </w:rPr>
      </w:pPr>
      <w:r w:rsidRPr="4844F8E2">
        <w:rPr>
          <w:b/>
          <w:bCs/>
          <w:sz w:val="28"/>
          <w:szCs w:val="28"/>
          <w:lang w:val="en-GB"/>
        </w:rPr>
        <w:t>COMMITMENT</w:t>
      </w:r>
      <w:r w:rsidR="00187914">
        <w:rPr>
          <w:b/>
          <w:bCs/>
          <w:sz w:val="28"/>
          <w:szCs w:val="28"/>
          <w:lang w:val="en-GB"/>
        </w:rPr>
        <w:t xml:space="preserve"> </w:t>
      </w:r>
      <w:r w:rsidR="00187914" w:rsidRPr="4844F8E2">
        <w:rPr>
          <w:b/>
          <w:bCs/>
          <w:sz w:val="28"/>
          <w:szCs w:val="28"/>
          <w:lang w:val="en-GB"/>
        </w:rPr>
        <w:t>LETTER</w:t>
      </w:r>
      <w:r w:rsidR="00187914">
        <w:rPr>
          <w:b/>
          <w:bCs/>
          <w:sz w:val="28"/>
          <w:szCs w:val="28"/>
          <w:lang w:val="en-GB"/>
        </w:rPr>
        <w:t>-</w:t>
      </w:r>
      <w:r w:rsidRPr="4844F8E2">
        <w:rPr>
          <w:b/>
          <w:bCs/>
          <w:sz w:val="28"/>
          <w:szCs w:val="28"/>
          <w:lang w:val="en-GB"/>
        </w:rPr>
        <w:t xml:space="preserve"> BENEFICIARY</w:t>
      </w:r>
      <w:r w:rsidR="22414490" w:rsidRPr="4844F8E2">
        <w:rPr>
          <w:b/>
          <w:bCs/>
          <w:sz w:val="28"/>
          <w:szCs w:val="28"/>
          <w:lang w:val="en-GB"/>
        </w:rPr>
        <w:t xml:space="preserve"> INSTITUTION</w:t>
      </w:r>
    </w:p>
    <w:p w14:paraId="1C2DD1FC" w14:textId="77777777" w:rsidR="00EB5908" w:rsidRPr="00056C65" w:rsidRDefault="00EB5908" w:rsidP="00EB5908">
      <w:pPr>
        <w:spacing w:after="0" w:line="240" w:lineRule="auto"/>
        <w:jc w:val="both"/>
        <w:rPr>
          <w:lang w:val="en-GB"/>
        </w:rPr>
      </w:pPr>
    </w:p>
    <w:p w14:paraId="24DD5F3B" w14:textId="42EB665E" w:rsidR="00EB5908" w:rsidRPr="00056C65" w:rsidRDefault="00EB5908" w:rsidP="00EB5908">
      <w:pPr>
        <w:widowControl w:val="0"/>
        <w:jc w:val="both"/>
        <w:rPr>
          <w:lang w:val="en-GB"/>
        </w:rPr>
      </w:pPr>
      <w:r w:rsidRPr="494654A9">
        <w:rPr>
          <w:lang w:val="en-GB"/>
        </w:rPr>
        <w:t xml:space="preserve">The </w:t>
      </w:r>
      <w:r w:rsidRPr="494654A9">
        <w:rPr>
          <w:color w:val="2E74B5" w:themeColor="accent5" w:themeShade="BF"/>
          <w:lang w:val="en-GB"/>
        </w:rPr>
        <w:t>(the name of the Beneficiary Institution)</w:t>
      </w:r>
      <w:r w:rsidRPr="494654A9">
        <w:rPr>
          <w:lang w:val="en-GB"/>
        </w:rPr>
        <w:t xml:space="preserve">, through </w:t>
      </w:r>
      <w:r w:rsidRPr="00193925">
        <w:rPr>
          <w:color w:val="2E74B5" w:themeColor="accent5" w:themeShade="BF"/>
          <w:lang w:val="en-GB"/>
        </w:rPr>
        <w:t>(</w:t>
      </w:r>
      <w:r w:rsidRPr="494654A9">
        <w:rPr>
          <w:color w:val="2E74B5" w:themeColor="accent5" w:themeShade="BF"/>
          <w:lang w:val="en-GB"/>
        </w:rPr>
        <w:t>name of the Legal Representative</w:t>
      </w:r>
      <w:r w:rsidRPr="00193925">
        <w:rPr>
          <w:color w:val="2E74B5" w:themeColor="accent5" w:themeShade="BF"/>
          <w:lang w:val="en-GB"/>
        </w:rPr>
        <w:t>),</w:t>
      </w:r>
      <w:r w:rsidRPr="494654A9">
        <w:rPr>
          <w:lang w:val="en-GB"/>
        </w:rPr>
        <w:t xml:space="preserve"> commits its support to the </w:t>
      </w:r>
      <w:r w:rsidR="00727CD0">
        <w:rPr>
          <w:lang w:val="en-GB"/>
        </w:rPr>
        <w:t>submission</w:t>
      </w:r>
      <w:r w:rsidRPr="494654A9">
        <w:rPr>
          <w:lang w:val="en-GB"/>
        </w:rPr>
        <w:t xml:space="preserve"> of the project </w:t>
      </w:r>
      <w:r w:rsidR="00686B0E" w:rsidRPr="494654A9">
        <w:rPr>
          <w:color w:val="2E74B5" w:themeColor="accent5" w:themeShade="BF"/>
          <w:lang w:val="en-GB"/>
        </w:rPr>
        <w:t>(project</w:t>
      </w:r>
      <w:r w:rsidR="00727CD0">
        <w:rPr>
          <w:color w:val="2E74B5" w:themeColor="accent5" w:themeShade="BF"/>
          <w:lang w:val="en-GB"/>
        </w:rPr>
        <w:t xml:space="preserve"> tittle</w:t>
      </w:r>
      <w:r w:rsidRPr="494654A9">
        <w:rPr>
          <w:color w:val="2E74B5" w:themeColor="accent5" w:themeShade="BF"/>
          <w:lang w:val="en-GB"/>
        </w:rPr>
        <w:t>)</w:t>
      </w:r>
      <w:r w:rsidRPr="494654A9">
        <w:rPr>
          <w:lang w:val="en-GB"/>
        </w:rPr>
        <w:t xml:space="preserve">, </w:t>
      </w:r>
      <w:r w:rsidR="00836A1F">
        <w:rPr>
          <w:lang w:val="en-GB"/>
        </w:rPr>
        <w:t xml:space="preserve">led by the </w:t>
      </w:r>
      <w:r w:rsidRPr="494654A9">
        <w:rPr>
          <w:lang w:val="en-GB"/>
        </w:rPr>
        <w:t xml:space="preserve">General Director </w:t>
      </w:r>
      <w:r w:rsidRPr="494654A9">
        <w:rPr>
          <w:color w:val="2E74B5" w:themeColor="accent5" w:themeShade="BF"/>
          <w:lang w:val="en-GB"/>
        </w:rPr>
        <w:t>(name of the Director)</w:t>
      </w:r>
      <w:r w:rsidRPr="494654A9">
        <w:rPr>
          <w:lang w:val="en-GB"/>
        </w:rPr>
        <w:t xml:space="preserve">, submitted to </w:t>
      </w:r>
      <w:r w:rsidR="00B75046" w:rsidRPr="494654A9">
        <w:rPr>
          <w:b/>
          <w:bCs/>
          <w:lang w:val="en-GB"/>
        </w:rPr>
        <w:t>Technological Research</w:t>
      </w:r>
      <w:r w:rsidR="00C37011" w:rsidRPr="494654A9">
        <w:rPr>
          <w:b/>
          <w:bCs/>
          <w:lang w:val="en-GB"/>
        </w:rPr>
        <w:t xml:space="preserve"> </w:t>
      </w:r>
      <w:r w:rsidR="5666FAEA" w:rsidRPr="494654A9">
        <w:rPr>
          <w:b/>
          <w:bCs/>
          <w:lang w:val="en-GB"/>
        </w:rPr>
        <w:t xml:space="preserve">Contest </w:t>
      </w:r>
      <w:r w:rsidR="00C37011" w:rsidRPr="494654A9">
        <w:rPr>
          <w:b/>
          <w:bCs/>
          <w:lang w:val="en-GB"/>
        </w:rPr>
        <w:t>202</w:t>
      </w:r>
      <w:r w:rsidR="001C2BDD">
        <w:rPr>
          <w:b/>
          <w:bCs/>
          <w:lang w:val="en-GB"/>
        </w:rPr>
        <w:t>6</w:t>
      </w:r>
      <w:r w:rsidRPr="494654A9">
        <w:rPr>
          <w:lang w:val="en-GB"/>
        </w:rPr>
        <w:t>.</w:t>
      </w:r>
    </w:p>
    <w:p w14:paraId="5B9B1421" w14:textId="7D0C7824" w:rsidR="00EB5908" w:rsidRPr="00056C65" w:rsidRDefault="00EB5908" w:rsidP="00EB5908">
      <w:pPr>
        <w:spacing w:after="0" w:line="240" w:lineRule="auto"/>
        <w:jc w:val="both"/>
        <w:rPr>
          <w:lang w:val="en-GB"/>
        </w:rPr>
      </w:pPr>
      <w:r w:rsidRPr="00056C65">
        <w:rPr>
          <w:lang w:val="en-GB"/>
        </w:rPr>
        <w:t xml:space="preserve">This Beneficiary Institution will </w:t>
      </w:r>
      <w:r w:rsidR="00A62002">
        <w:rPr>
          <w:lang w:val="en-GB"/>
        </w:rPr>
        <w:t>provide</w:t>
      </w:r>
      <w:r w:rsidRPr="00056C65">
        <w:rPr>
          <w:lang w:val="en-GB"/>
        </w:rPr>
        <w:t xml:space="preserve"> following contributions available to the project during its execution:</w:t>
      </w:r>
    </w:p>
    <w:p w14:paraId="67600A95" w14:textId="77777777" w:rsidR="00EB5908" w:rsidRPr="00056C65" w:rsidRDefault="00EB5908" w:rsidP="00EB5908">
      <w:pPr>
        <w:spacing w:after="0" w:line="240" w:lineRule="auto"/>
        <w:jc w:val="both"/>
        <w:rPr>
          <w:lang w:val="en-GB"/>
        </w:rPr>
      </w:pPr>
    </w:p>
    <w:tbl>
      <w:tblPr>
        <w:tblW w:w="8851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3828"/>
        <w:gridCol w:w="2551"/>
        <w:gridCol w:w="2472"/>
      </w:tblGrid>
      <w:tr w:rsidR="00EB5908" w:rsidRPr="00EB5908" w14:paraId="20A4A2F3" w14:textId="77777777" w:rsidTr="00056C65">
        <w:trPr>
          <w:trHeight w:val="247"/>
        </w:trPr>
        <w:tc>
          <w:tcPr>
            <w:tcW w:w="3828" w:type="dxa"/>
            <w:vAlign w:val="center"/>
          </w:tcPr>
          <w:p w14:paraId="6A82D2BD" w14:textId="77777777" w:rsidR="00EB5908" w:rsidRPr="00EB5908" w:rsidRDefault="00EB5908" w:rsidP="00EB5908">
            <w:pPr>
              <w:widowControl w:val="0"/>
              <w:spacing w:after="0" w:line="240" w:lineRule="auto"/>
              <w:jc w:val="center"/>
              <w:rPr>
                <w:rFonts w:eastAsia="Times New Roman" w:cs="Arial"/>
                <w:b/>
                <w:snapToGrid w:val="0"/>
                <w:color w:val="000000"/>
                <w:lang w:eastAsia="es-ES"/>
              </w:rPr>
            </w:pPr>
            <w:r w:rsidRPr="00EB5908">
              <w:rPr>
                <w:rFonts w:eastAsia="Times New Roman" w:cs="Arial"/>
                <w:b/>
                <w:snapToGrid w:val="0"/>
                <w:color w:val="000000"/>
                <w:lang w:eastAsia="es-ES"/>
              </w:rPr>
              <w:t>T</w:t>
            </w:r>
            <w:r w:rsidR="006C05CC">
              <w:rPr>
                <w:rFonts w:eastAsia="Times New Roman" w:cs="Arial"/>
                <w:b/>
                <w:snapToGrid w:val="0"/>
                <w:color w:val="000000"/>
                <w:lang w:eastAsia="es-ES"/>
              </w:rPr>
              <w:t>YPE OF CONTRIBUTION</w:t>
            </w:r>
            <w:r w:rsidRPr="00EB5908">
              <w:rPr>
                <w:rFonts w:eastAsia="Times New Roman" w:cs="Arial"/>
                <w:b/>
                <w:snapToGrid w:val="0"/>
                <w:color w:val="000000"/>
                <w:lang w:eastAsia="es-ES"/>
              </w:rPr>
              <w:t>*</w:t>
            </w:r>
          </w:p>
        </w:tc>
        <w:tc>
          <w:tcPr>
            <w:tcW w:w="2551" w:type="dxa"/>
            <w:vAlign w:val="center"/>
          </w:tcPr>
          <w:p w14:paraId="37DB89FB" w14:textId="77777777" w:rsidR="00EB5908" w:rsidRPr="00EB5908" w:rsidRDefault="00EB5908" w:rsidP="00EB5908">
            <w:pPr>
              <w:widowControl w:val="0"/>
              <w:spacing w:after="0" w:line="240" w:lineRule="auto"/>
              <w:jc w:val="center"/>
              <w:rPr>
                <w:rFonts w:eastAsia="Times New Roman" w:cs="Arial"/>
                <w:b/>
                <w:snapToGrid w:val="0"/>
                <w:color w:val="000000"/>
                <w:lang w:eastAsia="es-ES"/>
              </w:rPr>
            </w:pPr>
            <w:r w:rsidRPr="00EB5908">
              <w:rPr>
                <w:rFonts w:eastAsia="Times New Roman" w:cs="Arial"/>
                <w:b/>
                <w:snapToGrid w:val="0"/>
                <w:color w:val="000000"/>
                <w:lang w:eastAsia="es-ES"/>
              </w:rPr>
              <w:t>M$ INCREMENTAL**</w:t>
            </w:r>
          </w:p>
        </w:tc>
        <w:tc>
          <w:tcPr>
            <w:tcW w:w="2472" w:type="dxa"/>
            <w:vAlign w:val="center"/>
          </w:tcPr>
          <w:p w14:paraId="7C493C8B" w14:textId="77777777" w:rsidR="00EB5908" w:rsidRPr="00EB5908" w:rsidRDefault="00EB5908" w:rsidP="00EB5908">
            <w:pPr>
              <w:widowControl w:val="0"/>
              <w:spacing w:after="0" w:line="240" w:lineRule="auto"/>
              <w:jc w:val="center"/>
              <w:rPr>
                <w:rFonts w:eastAsia="Times New Roman" w:cs="Arial"/>
                <w:b/>
                <w:snapToGrid w:val="0"/>
                <w:color w:val="000000"/>
                <w:lang w:eastAsia="es-ES"/>
              </w:rPr>
            </w:pPr>
            <w:r w:rsidRPr="00EB5908">
              <w:rPr>
                <w:rFonts w:eastAsia="Times New Roman" w:cs="Arial"/>
                <w:b/>
                <w:snapToGrid w:val="0"/>
                <w:color w:val="000000"/>
                <w:lang w:eastAsia="es-ES"/>
              </w:rPr>
              <w:t>M$ NON INCREMENTAL**</w:t>
            </w:r>
          </w:p>
        </w:tc>
      </w:tr>
      <w:tr w:rsidR="00EB5908" w:rsidRPr="00EB5908" w14:paraId="0569131C" w14:textId="77777777" w:rsidTr="00056C65">
        <w:trPr>
          <w:trHeight w:val="262"/>
        </w:trPr>
        <w:tc>
          <w:tcPr>
            <w:tcW w:w="3828" w:type="dxa"/>
            <w:vAlign w:val="center"/>
          </w:tcPr>
          <w:p w14:paraId="670C00E4" w14:textId="77777777" w:rsidR="00EB5908" w:rsidRPr="00EB5908" w:rsidRDefault="00EB5908" w:rsidP="00EB5908">
            <w:pPr>
              <w:widowControl w:val="0"/>
              <w:spacing w:after="0" w:line="240" w:lineRule="auto"/>
              <w:jc w:val="both"/>
              <w:rPr>
                <w:rFonts w:eastAsia="Times New Roman" w:cs="Arial"/>
                <w:b/>
                <w:snapToGrid w:val="0"/>
                <w:color w:val="000000"/>
                <w:lang w:eastAsia="es-ES"/>
              </w:rPr>
            </w:pPr>
            <w:r w:rsidRPr="00EB5908">
              <w:rPr>
                <w:rFonts w:eastAsia="Times New Roman" w:cs="Arial"/>
                <w:b/>
                <w:snapToGrid w:val="0"/>
                <w:color w:val="000000"/>
                <w:lang w:eastAsia="es-ES"/>
              </w:rPr>
              <w:t>PERSONNEL EXPENSES</w:t>
            </w:r>
          </w:p>
        </w:tc>
        <w:tc>
          <w:tcPr>
            <w:tcW w:w="2551" w:type="dxa"/>
            <w:vAlign w:val="center"/>
          </w:tcPr>
          <w:p w14:paraId="528B2902" w14:textId="77777777" w:rsidR="00EB5908" w:rsidRPr="00EB5908" w:rsidRDefault="00EB5908" w:rsidP="00EB5908">
            <w:pPr>
              <w:widowControl w:val="0"/>
              <w:spacing w:after="0" w:line="240" w:lineRule="auto"/>
              <w:jc w:val="both"/>
              <w:rPr>
                <w:rFonts w:eastAsia="Times New Roman" w:cs="Arial"/>
                <w:b/>
                <w:snapToGrid w:val="0"/>
                <w:color w:val="0070C0"/>
                <w:lang w:eastAsia="es-ES"/>
              </w:rPr>
            </w:pPr>
            <w:r w:rsidRPr="00EB5908">
              <w:rPr>
                <w:rFonts w:eastAsia="Times New Roman" w:cs="Arial"/>
                <w:snapToGrid w:val="0"/>
                <w:color w:val="0070C0"/>
                <w:lang w:eastAsia="es-ES"/>
              </w:rPr>
              <w:t>000.000.-</w:t>
            </w:r>
          </w:p>
        </w:tc>
        <w:tc>
          <w:tcPr>
            <w:tcW w:w="2472" w:type="dxa"/>
            <w:vAlign w:val="center"/>
          </w:tcPr>
          <w:p w14:paraId="3FB10712" w14:textId="77777777" w:rsidR="00EB5908" w:rsidRPr="00EB5908" w:rsidRDefault="00EB5908" w:rsidP="00EB5908">
            <w:pPr>
              <w:widowControl w:val="0"/>
              <w:spacing w:after="0" w:line="240" w:lineRule="auto"/>
              <w:jc w:val="both"/>
              <w:rPr>
                <w:rFonts w:eastAsia="Times New Roman" w:cs="Arial"/>
                <w:b/>
                <w:snapToGrid w:val="0"/>
                <w:color w:val="0070C0"/>
                <w:lang w:eastAsia="es-ES"/>
              </w:rPr>
            </w:pPr>
            <w:r w:rsidRPr="00EB5908">
              <w:rPr>
                <w:rFonts w:eastAsia="Times New Roman" w:cs="Arial"/>
                <w:snapToGrid w:val="0"/>
                <w:color w:val="0070C0"/>
                <w:lang w:eastAsia="es-ES"/>
              </w:rPr>
              <w:t>000.000.-</w:t>
            </w:r>
          </w:p>
        </w:tc>
      </w:tr>
      <w:tr w:rsidR="00EB5908" w:rsidRPr="00EB5908" w14:paraId="0E5877EF" w14:textId="77777777" w:rsidTr="00056C65">
        <w:trPr>
          <w:trHeight w:val="262"/>
        </w:trPr>
        <w:tc>
          <w:tcPr>
            <w:tcW w:w="3828" w:type="dxa"/>
            <w:vAlign w:val="center"/>
          </w:tcPr>
          <w:p w14:paraId="2B0EDD49" w14:textId="77777777" w:rsidR="00EB5908" w:rsidRPr="00EB5908" w:rsidRDefault="00EB5908" w:rsidP="00EB5908">
            <w:pPr>
              <w:widowControl w:val="0"/>
              <w:spacing w:after="0" w:line="240" w:lineRule="auto"/>
              <w:jc w:val="both"/>
              <w:rPr>
                <w:rFonts w:eastAsia="Times New Roman" w:cs="Arial"/>
                <w:b/>
                <w:snapToGrid w:val="0"/>
                <w:color w:val="000000"/>
                <w:lang w:eastAsia="es-ES"/>
              </w:rPr>
            </w:pPr>
            <w:r w:rsidRPr="00EB5908">
              <w:rPr>
                <w:rFonts w:eastAsia="Times New Roman" w:cs="Arial"/>
                <w:b/>
                <w:snapToGrid w:val="0"/>
                <w:color w:val="000000"/>
                <w:lang w:eastAsia="es-ES"/>
              </w:rPr>
              <w:t>EQUIPMENT</w:t>
            </w:r>
          </w:p>
        </w:tc>
        <w:tc>
          <w:tcPr>
            <w:tcW w:w="2551" w:type="dxa"/>
            <w:vAlign w:val="center"/>
          </w:tcPr>
          <w:p w14:paraId="744BF143" w14:textId="77777777" w:rsidR="00EB5908" w:rsidRPr="00EB5908" w:rsidRDefault="00EB5908" w:rsidP="00EB5908">
            <w:pPr>
              <w:widowControl w:val="0"/>
              <w:spacing w:after="0" w:line="240" w:lineRule="auto"/>
              <w:jc w:val="both"/>
              <w:rPr>
                <w:rFonts w:eastAsia="Times New Roman" w:cs="Arial"/>
                <w:b/>
                <w:snapToGrid w:val="0"/>
                <w:color w:val="0070C0"/>
                <w:lang w:eastAsia="es-ES"/>
              </w:rPr>
            </w:pPr>
            <w:r w:rsidRPr="00EB5908">
              <w:rPr>
                <w:rFonts w:eastAsia="Times New Roman" w:cs="Arial"/>
                <w:snapToGrid w:val="0"/>
                <w:color w:val="0070C0"/>
                <w:lang w:eastAsia="es-ES"/>
              </w:rPr>
              <w:t>000.000.-</w:t>
            </w:r>
          </w:p>
        </w:tc>
        <w:tc>
          <w:tcPr>
            <w:tcW w:w="2472" w:type="dxa"/>
            <w:vAlign w:val="center"/>
          </w:tcPr>
          <w:p w14:paraId="20739CF0" w14:textId="77777777" w:rsidR="00EB5908" w:rsidRPr="00EB5908" w:rsidRDefault="00EB5908" w:rsidP="00EB5908">
            <w:pPr>
              <w:widowControl w:val="0"/>
              <w:spacing w:after="0" w:line="240" w:lineRule="auto"/>
              <w:jc w:val="both"/>
              <w:rPr>
                <w:rFonts w:eastAsia="Times New Roman" w:cs="Arial"/>
                <w:b/>
                <w:snapToGrid w:val="0"/>
                <w:color w:val="0070C0"/>
                <w:lang w:eastAsia="es-ES"/>
              </w:rPr>
            </w:pPr>
            <w:r w:rsidRPr="00EB5908">
              <w:rPr>
                <w:rFonts w:eastAsia="Times New Roman" w:cs="Arial"/>
                <w:snapToGrid w:val="0"/>
                <w:color w:val="0070C0"/>
                <w:lang w:eastAsia="es-ES"/>
              </w:rPr>
              <w:t>000.000.-</w:t>
            </w:r>
          </w:p>
        </w:tc>
      </w:tr>
      <w:tr w:rsidR="00EB5908" w:rsidRPr="00EB5908" w14:paraId="7A89DD30" w14:textId="77777777" w:rsidTr="00056C65">
        <w:trPr>
          <w:trHeight w:val="262"/>
        </w:trPr>
        <w:tc>
          <w:tcPr>
            <w:tcW w:w="3828" w:type="dxa"/>
            <w:vAlign w:val="center"/>
          </w:tcPr>
          <w:p w14:paraId="72FDD002" w14:textId="16A94C11" w:rsidR="00EB5908" w:rsidRPr="00EB5908" w:rsidRDefault="00EB5908" w:rsidP="00EB5908">
            <w:pPr>
              <w:widowControl w:val="0"/>
              <w:spacing w:after="0" w:line="240" w:lineRule="auto"/>
              <w:rPr>
                <w:rFonts w:eastAsia="Times New Roman" w:cs="Arial"/>
                <w:b/>
                <w:snapToGrid w:val="0"/>
                <w:color w:val="000000"/>
                <w:lang w:eastAsia="es-ES"/>
              </w:rPr>
            </w:pPr>
            <w:r w:rsidRPr="00EB5908">
              <w:rPr>
                <w:rFonts w:eastAsia="Times New Roman" w:cs="Arial"/>
                <w:b/>
                <w:snapToGrid w:val="0"/>
                <w:color w:val="000000"/>
                <w:lang w:eastAsia="es-ES"/>
              </w:rPr>
              <w:t>INFRASTRUCTURE AND FURNI</w:t>
            </w:r>
            <w:r w:rsidR="00D126D8">
              <w:rPr>
                <w:rFonts w:eastAsia="Times New Roman" w:cs="Arial"/>
                <w:b/>
                <w:snapToGrid w:val="0"/>
                <w:color w:val="000000"/>
                <w:lang w:eastAsia="es-ES"/>
              </w:rPr>
              <w:t>TURE</w:t>
            </w:r>
          </w:p>
        </w:tc>
        <w:tc>
          <w:tcPr>
            <w:tcW w:w="2551" w:type="dxa"/>
            <w:vAlign w:val="center"/>
          </w:tcPr>
          <w:p w14:paraId="0E21C1CF" w14:textId="77777777" w:rsidR="00EB5908" w:rsidRPr="00EB5908" w:rsidRDefault="00EB5908" w:rsidP="00EB5908">
            <w:pPr>
              <w:widowControl w:val="0"/>
              <w:spacing w:after="0" w:line="240" w:lineRule="auto"/>
              <w:jc w:val="both"/>
              <w:rPr>
                <w:rFonts w:eastAsia="Times New Roman" w:cs="Arial"/>
                <w:b/>
                <w:snapToGrid w:val="0"/>
                <w:color w:val="0070C0"/>
                <w:lang w:eastAsia="es-ES"/>
              </w:rPr>
            </w:pPr>
            <w:r w:rsidRPr="00EB5908">
              <w:rPr>
                <w:rFonts w:eastAsia="Times New Roman" w:cs="Arial"/>
                <w:snapToGrid w:val="0"/>
                <w:color w:val="0070C0"/>
                <w:lang w:eastAsia="es-ES"/>
              </w:rPr>
              <w:t>000.000.-</w:t>
            </w:r>
          </w:p>
        </w:tc>
        <w:tc>
          <w:tcPr>
            <w:tcW w:w="2472" w:type="dxa"/>
            <w:vAlign w:val="center"/>
          </w:tcPr>
          <w:p w14:paraId="4014D706" w14:textId="77777777" w:rsidR="00EB5908" w:rsidRPr="00EB5908" w:rsidRDefault="00EB5908" w:rsidP="00EB5908">
            <w:pPr>
              <w:widowControl w:val="0"/>
              <w:spacing w:after="0" w:line="240" w:lineRule="auto"/>
              <w:jc w:val="both"/>
              <w:rPr>
                <w:rFonts w:eastAsia="Times New Roman" w:cs="Arial"/>
                <w:b/>
                <w:snapToGrid w:val="0"/>
                <w:color w:val="0070C0"/>
                <w:lang w:eastAsia="es-ES"/>
              </w:rPr>
            </w:pPr>
            <w:r w:rsidRPr="00EB5908">
              <w:rPr>
                <w:rFonts w:eastAsia="Times New Roman" w:cs="Arial"/>
                <w:snapToGrid w:val="0"/>
                <w:color w:val="0070C0"/>
                <w:lang w:eastAsia="es-ES"/>
              </w:rPr>
              <w:t>000.000.-</w:t>
            </w:r>
          </w:p>
        </w:tc>
      </w:tr>
      <w:tr w:rsidR="00EB5908" w:rsidRPr="00EB5908" w14:paraId="4367CCC1" w14:textId="77777777" w:rsidTr="00056C65">
        <w:trPr>
          <w:trHeight w:val="262"/>
        </w:trPr>
        <w:tc>
          <w:tcPr>
            <w:tcW w:w="3828" w:type="dxa"/>
            <w:vAlign w:val="center"/>
          </w:tcPr>
          <w:p w14:paraId="17678809" w14:textId="537B679B" w:rsidR="00056C65" w:rsidRDefault="00EB5908" w:rsidP="00EB5908">
            <w:pPr>
              <w:widowControl w:val="0"/>
              <w:spacing w:after="0" w:line="240" w:lineRule="auto"/>
              <w:jc w:val="both"/>
              <w:rPr>
                <w:rFonts w:eastAsia="Times New Roman" w:cs="Arial"/>
                <w:b/>
                <w:snapToGrid w:val="0"/>
                <w:color w:val="000000"/>
                <w:lang w:val="en-GB" w:eastAsia="es-ES"/>
              </w:rPr>
            </w:pPr>
            <w:r w:rsidRPr="00056C65">
              <w:rPr>
                <w:rFonts w:eastAsia="Times New Roman" w:cs="Arial"/>
                <w:b/>
                <w:snapToGrid w:val="0"/>
                <w:color w:val="000000"/>
                <w:lang w:val="en-GB" w:eastAsia="es-ES"/>
              </w:rPr>
              <w:t>OPERATING EXPENSES</w:t>
            </w:r>
          </w:p>
          <w:p w14:paraId="4CE182DC" w14:textId="186F04BF" w:rsidR="00EB5908" w:rsidRPr="00223220" w:rsidRDefault="00223220" w:rsidP="00EB5908">
            <w:pPr>
              <w:widowControl w:val="0"/>
              <w:spacing w:after="0" w:line="240" w:lineRule="auto"/>
              <w:jc w:val="both"/>
              <w:rPr>
                <w:rFonts w:eastAsia="Times New Roman" w:cs="Arial"/>
                <w:bCs/>
                <w:snapToGrid w:val="0"/>
                <w:color w:val="000000"/>
                <w:lang w:val="en-GB" w:eastAsia="es-ES"/>
              </w:rPr>
            </w:pPr>
            <w:r w:rsidRPr="00223220">
              <w:rPr>
                <w:rFonts w:eastAsia="Times New Roman" w:cs="Arial"/>
                <w:bCs/>
                <w:snapToGrid w:val="0"/>
                <w:color w:val="000000"/>
                <w:lang w:val="en-GB" w:eastAsia="es-ES"/>
              </w:rPr>
              <w:t>(General expenses – subcontracts – international tickets – international travel expenses-administration support expenses)</w:t>
            </w:r>
          </w:p>
        </w:tc>
        <w:tc>
          <w:tcPr>
            <w:tcW w:w="2551" w:type="dxa"/>
            <w:vAlign w:val="center"/>
          </w:tcPr>
          <w:p w14:paraId="026614D5" w14:textId="6E7B95D2" w:rsidR="00EB5908" w:rsidRPr="00EB5908" w:rsidRDefault="00056C65" w:rsidP="00EB5908">
            <w:pPr>
              <w:widowControl w:val="0"/>
              <w:spacing w:after="0" w:line="240" w:lineRule="auto"/>
              <w:jc w:val="both"/>
              <w:rPr>
                <w:rFonts w:eastAsia="Times New Roman" w:cs="Arial"/>
                <w:b/>
                <w:snapToGrid w:val="0"/>
                <w:color w:val="0070C0"/>
                <w:lang w:eastAsia="es-ES"/>
              </w:rPr>
            </w:pPr>
            <w:r w:rsidRPr="00EB5908">
              <w:rPr>
                <w:rFonts w:eastAsia="Times New Roman" w:cs="Arial"/>
                <w:snapToGrid w:val="0"/>
                <w:color w:val="0070C0"/>
                <w:lang w:eastAsia="es-ES"/>
              </w:rPr>
              <w:t>000.000.-</w:t>
            </w:r>
          </w:p>
        </w:tc>
        <w:tc>
          <w:tcPr>
            <w:tcW w:w="2472" w:type="dxa"/>
            <w:vAlign w:val="center"/>
          </w:tcPr>
          <w:p w14:paraId="2139D9DE" w14:textId="4AE1C7B8" w:rsidR="00EB5908" w:rsidRPr="00EB5908" w:rsidRDefault="00056C65" w:rsidP="00EB5908">
            <w:pPr>
              <w:widowControl w:val="0"/>
              <w:spacing w:after="0" w:line="240" w:lineRule="auto"/>
              <w:jc w:val="both"/>
              <w:rPr>
                <w:rFonts w:eastAsia="Times New Roman" w:cs="Arial"/>
                <w:b/>
                <w:snapToGrid w:val="0"/>
                <w:color w:val="0070C0"/>
                <w:lang w:eastAsia="es-ES"/>
              </w:rPr>
            </w:pPr>
            <w:r w:rsidRPr="00EB5908">
              <w:rPr>
                <w:rFonts w:eastAsia="Times New Roman" w:cs="Arial"/>
                <w:snapToGrid w:val="0"/>
                <w:color w:val="0070C0"/>
                <w:lang w:eastAsia="es-ES"/>
              </w:rPr>
              <w:t>000.000.-</w:t>
            </w:r>
          </w:p>
        </w:tc>
      </w:tr>
      <w:tr w:rsidR="00EB5908" w:rsidRPr="00EB5908" w14:paraId="7AD5F73B" w14:textId="77777777" w:rsidTr="00056C65">
        <w:trPr>
          <w:trHeight w:val="421"/>
        </w:trPr>
        <w:tc>
          <w:tcPr>
            <w:tcW w:w="3828" w:type="dxa"/>
            <w:vAlign w:val="center"/>
          </w:tcPr>
          <w:p w14:paraId="1CCE5EFD" w14:textId="77777777" w:rsidR="00EB5908" w:rsidRPr="00EB5908" w:rsidRDefault="00EB5908" w:rsidP="00EB5908">
            <w:pPr>
              <w:widowControl w:val="0"/>
              <w:spacing w:after="0" w:line="240" w:lineRule="auto"/>
              <w:rPr>
                <w:rFonts w:eastAsia="Times New Roman" w:cs="Arial"/>
                <w:b/>
                <w:snapToGrid w:val="0"/>
                <w:color w:val="000000"/>
                <w:lang w:eastAsia="es-ES"/>
              </w:rPr>
            </w:pPr>
            <w:r w:rsidRPr="00EB5908">
              <w:rPr>
                <w:rFonts w:eastAsia="Times New Roman" w:cs="Arial"/>
                <w:b/>
                <w:snapToGrid w:val="0"/>
                <w:color w:val="000000"/>
                <w:lang w:eastAsia="es-ES"/>
              </w:rPr>
              <w:t>TOTAL CONTRIBUTION</w:t>
            </w:r>
          </w:p>
        </w:tc>
        <w:tc>
          <w:tcPr>
            <w:tcW w:w="2551" w:type="dxa"/>
            <w:vAlign w:val="center"/>
          </w:tcPr>
          <w:p w14:paraId="341ECD5B" w14:textId="77777777" w:rsidR="00EB5908" w:rsidRPr="00EB5908" w:rsidRDefault="00EB5908" w:rsidP="00EB5908">
            <w:pPr>
              <w:widowControl w:val="0"/>
              <w:spacing w:after="0" w:line="240" w:lineRule="auto"/>
              <w:rPr>
                <w:rFonts w:eastAsia="Times New Roman" w:cs="Arial"/>
                <w:b/>
                <w:snapToGrid w:val="0"/>
                <w:color w:val="0070C0"/>
                <w:lang w:eastAsia="es-ES"/>
              </w:rPr>
            </w:pPr>
            <w:r w:rsidRPr="00EB5908">
              <w:rPr>
                <w:rFonts w:eastAsia="Times New Roman" w:cs="Arial"/>
                <w:b/>
                <w:snapToGrid w:val="0"/>
                <w:color w:val="0070C0"/>
                <w:lang w:eastAsia="es-ES"/>
              </w:rPr>
              <w:t>000.000.-</w:t>
            </w:r>
          </w:p>
        </w:tc>
        <w:tc>
          <w:tcPr>
            <w:tcW w:w="2472" w:type="dxa"/>
            <w:vAlign w:val="center"/>
          </w:tcPr>
          <w:p w14:paraId="1CB8DBD3" w14:textId="77777777" w:rsidR="00EB5908" w:rsidRPr="00EB5908" w:rsidRDefault="00EB5908" w:rsidP="00EB5908">
            <w:pPr>
              <w:widowControl w:val="0"/>
              <w:spacing w:after="0" w:line="240" w:lineRule="auto"/>
              <w:rPr>
                <w:rFonts w:eastAsia="Times New Roman" w:cs="Arial"/>
                <w:b/>
                <w:snapToGrid w:val="0"/>
                <w:color w:val="0070C0"/>
                <w:lang w:eastAsia="es-ES"/>
              </w:rPr>
            </w:pPr>
            <w:r w:rsidRPr="00EB5908">
              <w:rPr>
                <w:rFonts w:eastAsia="Times New Roman" w:cs="Arial"/>
                <w:b/>
                <w:snapToGrid w:val="0"/>
                <w:color w:val="0070C0"/>
                <w:lang w:eastAsia="es-ES"/>
              </w:rPr>
              <w:t>000.000.-</w:t>
            </w:r>
          </w:p>
        </w:tc>
      </w:tr>
    </w:tbl>
    <w:p w14:paraId="7D7A7A81" w14:textId="77777777" w:rsidR="00EB5908" w:rsidRPr="008E7065" w:rsidRDefault="00EB5908" w:rsidP="00EB5908">
      <w:pPr>
        <w:spacing w:after="0" w:line="240" w:lineRule="auto"/>
      </w:pPr>
    </w:p>
    <w:p w14:paraId="57A27C04" w14:textId="77777777" w:rsidR="00805E7C" w:rsidRDefault="00805E7C" w:rsidP="00805E7C">
      <w:pPr>
        <w:spacing w:after="0" w:line="240" w:lineRule="auto"/>
        <w:jc w:val="both"/>
        <w:rPr>
          <w:lang w:val="en-GB"/>
        </w:rPr>
      </w:pPr>
      <w:r w:rsidRPr="00805E7C">
        <w:rPr>
          <w:lang w:val="en-GB"/>
        </w:rPr>
        <w:t>Additionally, I declare that:</w:t>
      </w:r>
    </w:p>
    <w:p w14:paraId="29E3C928" w14:textId="77777777" w:rsidR="00805E7C" w:rsidRPr="00805E7C" w:rsidRDefault="00805E7C" w:rsidP="00805E7C">
      <w:pPr>
        <w:spacing w:after="0" w:line="240" w:lineRule="auto"/>
        <w:jc w:val="both"/>
        <w:rPr>
          <w:lang w:val="en-GB"/>
        </w:rPr>
      </w:pPr>
    </w:p>
    <w:p w14:paraId="0F7C95B3" w14:textId="3F5E1541" w:rsidR="00805E7C" w:rsidRPr="00805E7C" w:rsidRDefault="00805E7C" w:rsidP="00805E7C">
      <w:pPr>
        <w:pStyle w:val="Prrafodelista"/>
        <w:numPr>
          <w:ilvl w:val="0"/>
          <w:numId w:val="2"/>
        </w:numPr>
        <w:spacing w:after="0" w:line="240" w:lineRule="auto"/>
        <w:jc w:val="both"/>
        <w:rPr>
          <w:lang w:val="en-GB"/>
        </w:rPr>
      </w:pPr>
      <w:r w:rsidRPr="312327E8">
        <w:rPr>
          <w:lang w:val="en-GB"/>
        </w:rPr>
        <w:t xml:space="preserve">The indicated project will be carried out at the </w:t>
      </w:r>
      <w:r w:rsidRPr="312327E8">
        <w:rPr>
          <w:color w:val="2E74B5" w:themeColor="accent5" w:themeShade="BF"/>
          <w:lang w:val="en-GB"/>
        </w:rPr>
        <w:t>(name of site)</w:t>
      </w:r>
      <w:r w:rsidRPr="312327E8">
        <w:rPr>
          <w:lang w:val="en-GB"/>
        </w:rPr>
        <w:t>, located at (</w:t>
      </w:r>
      <w:r w:rsidRPr="312327E8">
        <w:rPr>
          <w:color w:val="2E74B5" w:themeColor="accent5" w:themeShade="BF"/>
          <w:lang w:val="en-GB"/>
        </w:rPr>
        <w:t>address of the site where the project will be executed)</w:t>
      </w:r>
      <w:r w:rsidRPr="312327E8">
        <w:rPr>
          <w:lang w:val="en-GB"/>
        </w:rPr>
        <w:t xml:space="preserve">, in </w:t>
      </w:r>
      <w:r w:rsidRPr="312327E8">
        <w:rPr>
          <w:color w:val="2E74B5" w:themeColor="accent5" w:themeShade="BF"/>
          <w:lang w:val="en-GB"/>
        </w:rPr>
        <w:t>(</w:t>
      </w:r>
      <w:r w:rsidR="65CDDF10" w:rsidRPr="312327E8">
        <w:rPr>
          <w:color w:val="2E74B5" w:themeColor="accent5" w:themeShade="BF"/>
          <w:lang w:val="en-GB"/>
        </w:rPr>
        <w:t>City, R</w:t>
      </w:r>
      <w:r w:rsidRPr="312327E8">
        <w:rPr>
          <w:color w:val="2E74B5" w:themeColor="accent5" w:themeShade="BF"/>
          <w:lang w:val="en-GB"/>
        </w:rPr>
        <w:t>egion),</w:t>
      </w:r>
      <w:r w:rsidRPr="312327E8">
        <w:rPr>
          <w:lang w:val="en-GB"/>
        </w:rPr>
        <w:t xml:space="preserve"> under the responsibility of </w:t>
      </w:r>
      <w:r w:rsidRPr="312327E8">
        <w:rPr>
          <w:color w:val="2E74B5" w:themeColor="accent5" w:themeShade="BF"/>
          <w:lang w:val="en-GB"/>
        </w:rPr>
        <w:t>(name of the highest authority of the site)</w:t>
      </w:r>
      <w:r w:rsidRPr="312327E8">
        <w:rPr>
          <w:lang w:val="en-GB"/>
        </w:rPr>
        <w:t>, who is fully aware of the project’s objectives and activities.</w:t>
      </w:r>
    </w:p>
    <w:p w14:paraId="5EBAB29A" w14:textId="671D019C" w:rsidR="00EB5908" w:rsidRPr="00193925" w:rsidRDefault="00805E7C" w:rsidP="00193925">
      <w:pPr>
        <w:pStyle w:val="Prrafodelista"/>
        <w:numPr>
          <w:ilvl w:val="0"/>
          <w:numId w:val="2"/>
        </w:numPr>
        <w:spacing w:after="0" w:line="240" w:lineRule="auto"/>
        <w:jc w:val="both"/>
        <w:rPr>
          <w:lang w:val="en-GB"/>
        </w:rPr>
      </w:pPr>
      <w:r w:rsidRPr="00193925">
        <w:rPr>
          <w:lang w:val="en-GB"/>
        </w:rPr>
        <w:t xml:space="preserve">The project director is affiliated with this site in the capacity of </w:t>
      </w:r>
      <w:r w:rsidRPr="00193925">
        <w:rPr>
          <w:color w:val="2E74B5" w:themeColor="accent5" w:themeShade="BF"/>
          <w:lang w:val="en-GB"/>
        </w:rPr>
        <w:t xml:space="preserve">(position held by the director at the </w:t>
      </w:r>
      <w:r w:rsidR="00193925" w:rsidRPr="00193925">
        <w:rPr>
          <w:color w:val="2E74B5" w:themeColor="accent5" w:themeShade="BF"/>
          <w:lang w:val="en-GB"/>
        </w:rPr>
        <w:t>site)</w:t>
      </w:r>
      <w:r w:rsidR="00193925" w:rsidRPr="00193925">
        <w:rPr>
          <w:lang w:val="en-GB"/>
        </w:rPr>
        <w:t xml:space="preserve"> *</w:t>
      </w:r>
      <w:r w:rsidRPr="00193925">
        <w:rPr>
          <w:lang w:val="en-GB"/>
        </w:rPr>
        <w:t>*.</w:t>
      </w:r>
    </w:p>
    <w:p w14:paraId="3B62B502" w14:textId="77777777" w:rsidR="00EB5908" w:rsidRPr="00805E7C" w:rsidRDefault="00EB5908" w:rsidP="00EB5908">
      <w:pPr>
        <w:spacing w:after="0" w:line="240" w:lineRule="auto"/>
        <w:jc w:val="both"/>
        <w:rPr>
          <w:lang w:val="en-GB"/>
        </w:rPr>
      </w:pPr>
    </w:p>
    <w:p w14:paraId="54C6D941" w14:textId="77777777" w:rsidR="00EB5908" w:rsidRPr="00805E7C" w:rsidRDefault="00EB5908" w:rsidP="00EB5908">
      <w:pPr>
        <w:spacing w:after="0" w:line="240" w:lineRule="auto"/>
        <w:jc w:val="both"/>
        <w:rPr>
          <w:lang w:val="en-GB"/>
        </w:rPr>
      </w:pPr>
    </w:p>
    <w:p w14:paraId="6B89700C" w14:textId="77777777" w:rsidR="00EB5908" w:rsidRPr="000C4995" w:rsidRDefault="00EB5908" w:rsidP="00EB5908">
      <w:pPr>
        <w:pStyle w:val="Sinespaciado"/>
        <w:jc w:val="center"/>
        <w:rPr>
          <w:b/>
          <w:lang w:val="en-US"/>
        </w:rPr>
      </w:pPr>
      <w:r w:rsidRPr="000C4995">
        <w:rPr>
          <w:b/>
          <w:lang w:val="en-US"/>
        </w:rPr>
        <w:t>_______________________________________________</w:t>
      </w:r>
    </w:p>
    <w:p w14:paraId="129C699C" w14:textId="1E530287" w:rsidR="00EB5908" w:rsidRPr="000C4995" w:rsidRDefault="00EB5908" w:rsidP="00EB5908">
      <w:pPr>
        <w:pStyle w:val="Sinespaciado"/>
        <w:jc w:val="center"/>
        <w:rPr>
          <w:color w:val="2E74B5"/>
          <w:lang w:val="en-US"/>
        </w:rPr>
      </w:pPr>
      <w:r w:rsidRPr="000C4995">
        <w:rPr>
          <w:color w:val="2E74B5"/>
          <w:lang w:val="en-US"/>
        </w:rPr>
        <w:t xml:space="preserve">(Name, </w:t>
      </w:r>
      <w:r w:rsidR="00056AD9" w:rsidRPr="000C4995">
        <w:rPr>
          <w:color w:val="2E74B5"/>
          <w:lang w:val="en-US"/>
        </w:rPr>
        <w:t>ID Number</w:t>
      </w:r>
      <w:r w:rsidRPr="000C4995">
        <w:rPr>
          <w:color w:val="2E74B5"/>
          <w:lang w:val="en-US"/>
        </w:rPr>
        <w:t xml:space="preserve"> and Signature)</w:t>
      </w:r>
    </w:p>
    <w:p w14:paraId="158C32DB" w14:textId="77777777" w:rsidR="00EB5908" w:rsidRPr="00056C65" w:rsidRDefault="00EB5908" w:rsidP="00EB5908">
      <w:pPr>
        <w:pStyle w:val="Sinespaciado"/>
        <w:jc w:val="center"/>
        <w:rPr>
          <w:color w:val="0070C0"/>
          <w:lang w:val="en-GB"/>
        </w:rPr>
      </w:pPr>
      <w:r w:rsidRPr="00056C65">
        <w:rPr>
          <w:lang w:val="en-GB"/>
        </w:rPr>
        <w:t>Legal Representative of (</w:t>
      </w:r>
      <w:r w:rsidRPr="00056C65">
        <w:rPr>
          <w:color w:val="2E74B5"/>
          <w:lang w:val="en-GB"/>
        </w:rPr>
        <w:t>Beneficiary Institution</w:t>
      </w:r>
      <w:r w:rsidRPr="00056C65">
        <w:rPr>
          <w:lang w:val="en-GB"/>
        </w:rPr>
        <w:t>) ***</w:t>
      </w:r>
    </w:p>
    <w:p w14:paraId="2FCEE851" w14:textId="77777777" w:rsidR="00223220" w:rsidRDefault="00223220" w:rsidP="008738CA">
      <w:pPr>
        <w:spacing w:after="0" w:line="240" w:lineRule="auto"/>
        <w:jc w:val="both"/>
        <w:rPr>
          <w:b/>
          <w:color w:val="FF0000"/>
          <w:lang w:val="en-GB"/>
        </w:rPr>
      </w:pPr>
    </w:p>
    <w:p w14:paraId="0BCE2F5F" w14:textId="77777777" w:rsidR="00223220" w:rsidRDefault="00223220" w:rsidP="008738CA">
      <w:pPr>
        <w:spacing w:after="0" w:line="240" w:lineRule="auto"/>
        <w:jc w:val="both"/>
        <w:rPr>
          <w:b/>
          <w:color w:val="FF0000"/>
          <w:lang w:val="en-GB"/>
        </w:rPr>
      </w:pPr>
    </w:p>
    <w:p w14:paraId="00146C38" w14:textId="77777777" w:rsidR="00223220" w:rsidRDefault="00223220" w:rsidP="008738CA">
      <w:pPr>
        <w:spacing w:after="0" w:line="240" w:lineRule="auto"/>
        <w:jc w:val="both"/>
        <w:rPr>
          <w:b/>
          <w:color w:val="FF0000"/>
          <w:lang w:val="en-GB"/>
        </w:rPr>
      </w:pPr>
    </w:p>
    <w:p w14:paraId="35D96224" w14:textId="77777777" w:rsidR="00C0258D" w:rsidRDefault="00C0258D" w:rsidP="008738CA">
      <w:pPr>
        <w:spacing w:after="0" w:line="240" w:lineRule="auto"/>
        <w:jc w:val="both"/>
        <w:rPr>
          <w:b/>
          <w:color w:val="FF0000"/>
          <w:lang w:val="en-GB"/>
        </w:rPr>
      </w:pPr>
    </w:p>
    <w:p w14:paraId="091240CA" w14:textId="77777777" w:rsidR="00C0258D" w:rsidRDefault="00C0258D" w:rsidP="008738CA">
      <w:pPr>
        <w:spacing w:after="0" w:line="240" w:lineRule="auto"/>
        <w:jc w:val="both"/>
        <w:rPr>
          <w:b/>
          <w:color w:val="FF0000"/>
          <w:lang w:val="en-GB"/>
        </w:rPr>
      </w:pPr>
    </w:p>
    <w:p w14:paraId="3E87C357" w14:textId="6F96D910" w:rsidR="008738CA" w:rsidRPr="00056C65" w:rsidRDefault="008738CA" w:rsidP="008738CA">
      <w:pPr>
        <w:spacing w:after="0" w:line="240" w:lineRule="auto"/>
        <w:jc w:val="both"/>
        <w:rPr>
          <w:b/>
          <w:color w:val="FF0000"/>
          <w:lang w:val="en-GB"/>
        </w:rPr>
      </w:pPr>
      <w:r w:rsidRPr="00056C65">
        <w:rPr>
          <w:b/>
          <w:color w:val="FF0000"/>
          <w:lang w:val="en-GB"/>
        </w:rPr>
        <w:t>IMPORTANT:</w:t>
      </w:r>
    </w:p>
    <w:p w14:paraId="42661C62" w14:textId="77777777" w:rsidR="003C663B" w:rsidRPr="000C4995" w:rsidRDefault="003C663B" w:rsidP="003C663B">
      <w:pPr>
        <w:spacing w:after="0" w:line="240" w:lineRule="auto"/>
        <w:jc w:val="both"/>
        <w:rPr>
          <w:color w:val="FF0000"/>
          <w:lang w:val="en-US"/>
        </w:rPr>
      </w:pPr>
      <w:r w:rsidRPr="000C4995">
        <w:rPr>
          <w:color w:val="FF0000"/>
          <w:lang w:val="en-US"/>
        </w:rPr>
        <w:lastRenderedPageBreak/>
        <w:t xml:space="preserve">1. If the project applies with more than one beneficiary institution, a commitment letter must be attached for each of them. </w:t>
      </w:r>
    </w:p>
    <w:p w14:paraId="03DD71CE" w14:textId="6CCE537F" w:rsidR="003C663B" w:rsidRPr="000C4995" w:rsidRDefault="003C663B" w:rsidP="003C663B">
      <w:pPr>
        <w:spacing w:after="0" w:line="240" w:lineRule="auto"/>
        <w:jc w:val="both"/>
        <w:rPr>
          <w:color w:val="FF0000"/>
          <w:lang w:val="en-US"/>
        </w:rPr>
      </w:pPr>
      <w:r w:rsidRPr="000C4995">
        <w:rPr>
          <w:color w:val="FF0000"/>
          <w:lang w:val="en-US"/>
        </w:rPr>
        <w:t>2. Verify that the amounts match those entered in the cost sheet and application platform; in case of any discrepancy, the amounts detailed in the application platform will be considered for admissibility purposes.</w:t>
      </w:r>
    </w:p>
    <w:p w14:paraId="6163AC59" w14:textId="77777777" w:rsidR="003C663B" w:rsidRPr="000C4995" w:rsidRDefault="003C663B" w:rsidP="003C663B">
      <w:pPr>
        <w:spacing w:after="0" w:line="240" w:lineRule="auto"/>
        <w:jc w:val="both"/>
        <w:rPr>
          <w:color w:val="FF0000"/>
          <w:lang w:val="en-US"/>
        </w:rPr>
      </w:pPr>
      <w:r w:rsidRPr="000C4995">
        <w:rPr>
          <w:color w:val="FF0000"/>
          <w:lang w:val="en-US"/>
        </w:rPr>
        <w:t>3. ***If signed by someone other than the Legal Representative, attach the corresponding power of attorney granting legal authority to sign.</w:t>
      </w:r>
    </w:p>
    <w:p w14:paraId="1D40C881" w14:textId="47D7BB3B" w:rsidR="008738CA" w:rsidRPr="000C4995" w:rsidRDefault="003C663B" w:rsidP="003C663B">
      <w:pPr>
        <w:spacing w:after="0" w:line="240" w:lineRule="auto"/>
        <w:jc w:val="both"/>
        <w:rPr>
          <w:color w:val="FF0000"/>
          <w:lang w:val="en-US"/>
        </w:rPr>
      </w:pPr>
      <w:r w:rsidRPr="000C4995">
        <w:rPr>
          <w:color w:val="FF0000"/>
          <w:lang w:val="en-US"/>
        </w:rPr>
        <w:t>4. Remove the red text once the form is completed.</w:t>
      </w:r>
    </w:p>
    <w:sectPr w:rsidR="008738CA" w:rsidRPr="000C4995">
      <w:headerReference w:type="default" r:id="rId12"/>
      <w:footerReference w:type="default" r:id="rId13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6CFB132" w14:textId="77777777" w:rsidR="002F3FEB" w:rsidRDefault="002F3FEB" w:rsidP="00840423">
      <w:pPr>
        <w:spacing w:after="0" w:line="240" w:lineRule="auto"/>
      </w:pPr>
      <w:r>
        <w:separator/>
      </w:r>
    </w:p>
  </w:endnote>
  <w:endnote w:type="continuationSeparator" w:id="0">
    <w:p w14:paraId="3FA55E0F" w14:textId="77777777" w:rsidR="002F3FEB" w:rsidRDefault="002F3FEB" w:rsidP="00840423">
      <w:pPr>
        <w:spacing w:after="0" w:line="240" w:lineRule="auto"/>
      </w:pPr>
      <w:r>
        <w:continuationSeparator/>
      </w:r>
    </w:p>
  </w:endnote>
  <w:endnote w:type="continuationNotice" w:id="1">
    <w:p w14:paraId="5EB4C97C" w14:textId="77777777" w:rsidR="002F3FEB" w:rsidRDefault="002F3FEB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Yu Mincho">
    <w:altName w:val="游明朝"/>
    <w:panose1 w:val="02020400000000000000"/>
    <w:charset w:val="80"/>
    <w:family w:val="roman"/>
    <w:notTrueType/>
    <w:pitch w:val="default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E4C655E" w14:textId="77777777" w:rsidR="003474E7" w:rsidRPr="003474E7" w:rsidRDefault="003474E7" w:rsidP="003474E7">
    <w:pPr>
      <w:tabs>
        <w:tab w:val="center" w:pos="4419"/>
        <w:tab w:val="right" w:pos="8838"/>
      </w:tabs>
      <w:spacing w:after="0" w:line="240" w:lineRule="auto"/>
      <w:ind w:left="850" w:hanging="652"/>
      <w:rPr>
        <w:rFonts w:eastAsia="Times New Roman"/>
        <w:lang w:eastAsia="es-ES"/>
      </w:rPr>
    </w:pPr>
    <w:r w:rsidRPr="003474E7">
      <w:rPr>
        <w:rFonts w:eastAsia="Times New Roman"/>
        <w:lang w:eastAsia="es-ES"/>
      </w:rPr>
      <w:t>*</w:t>
    </w:r>
    <w:r w:rsidR="00C37011" w:rsidRPr="003474E7">
      <w:rPr>
        <w:rFonts w:eastAsia="Times New Roman"/>
        <w:lang w:eastAsia="es-ES"/>
      </w:rPr>
      <w:t>De acuerdo con</w:t>
    </w:r>
    <w:r w:rsidRPr="003474E7">
      <w:rPr>
        <w:rFonts w:eastAsia="Times New Roman"/>
        <w:lang w:eastAsia="es-ES"/>
      </w:rPr>
      <w:t xml:space="preserve"> los ítems establecidos en las bases.</w:t>
    </w:r>
  </w:p>
  <w:p w14:paraId="31D6C3C5" w14:textId="756A7983" w:rsidR="00023834" w:rsidRPr="00D61B36" w:rsidRDefault="312327E8" w:rsidP="312327E8">
    <w:pPr>
      <w:tabs>
        <w:tab w:val="center" w:pos="4419"/>
        <w:tab w:val="right" w:pos="8838"/>
      </w:tabs>
      <w:spacing w:after="0" w:line="240" w:lineRule="auto"/>
      <w:ind w:left="360" w:hanging="162"/>
      <w:rPr>
        <w:rFonts w:eastAsia="Times New Roman"/>
        <w:lang w:eastAsia="es-ES"/>
      </w:rPr>
    </w:pPr>
    <w:r w:rsidRPr="312327E8">
      <w:rPr>
        <w:rFonts w:eastAsia="Times New Roman"/>
        <w:lang w:eastAsia="es-ES"/>
      </w:rPr>
      <w:t>**Cualquier cambio en estas condiciones debe ser inmediatamente informado a ANID si el proyecto es adjudicado.</w:t>
    </w:r>
  </w:p>
  <w:p w14:paraId="79EE9609" w14:textId="0DCFE92C" w:rsidR="003474E7" w:rsidRPr="00D61B36" w:rsidRDefault="003474E7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FA1B014" w14:textId="77777777" w:rsidR="002F3FEB" w:rsidRDefault="002F3FEB" w:rsidP="00840423">
      <w:pPr>
        <w:spacing w:after="0" w:line="240" w:lineRule="auto"/>
      </w:pPr>
      <w:r>
        <w:separator/>
      </w:r>
    </w:p>
  </w:footnote>
  <w:footnote w:type="continuationSeparator" w:id="0">
    <w:p w14:paraId="015306CF" w14:textId="77777777" w:rsidR="002F3FEB" w:rsidRDefault="002F3FEB" w:rsidP="00840423">
      <w:pPr>
        <w:spacing w:after="0" w:line="240" w:lineRule="auto"/>
      </w:pPr>
      <w:r>
        <w:continuationSeparator/>
      </w:r>
    </w:p>
  </w:footnote>
  <w:footnote w:type="continuationNotice" w:id="1">
    <w:p w14:paraId="46F64C85" w14:textId="77777777" w:rsidR="002F3FEB" w:rsidRDefault="002F3FEB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FDD271E" w14:textId="01E4FF76" w:rsidR="00990BB5" w:rsidRPr="00990BB5" w:rsidRDefault="2E07D23E" w:rsidP="2E07D23E">
    <w:pPr>
      <w:spacing w:after="0" w:line="240" w:lineRule="auto"/>
      <w:jc w:val="both"/>
      <w:rPr>
        <w:rFonts w:eastAsia="Times New Roman"/>
        <w:color w:val="FF0000"/>
        <w:lang w:eastAsia="es-ES"/>
      </w:rPr>
    </w:pPr>
    <w:r w:rsidRPr="2E07D23E">
      <w:rPr>
        <w:rFonts w:eastAsia="Times New Roman"/>
        <w:b/>
        <w:bCs/>
        <w:color w:val="FF0000"/>
        <w:lang w:eastAsia="es-ES"/>
      </w:rPr>
      <w:t>IMPORTANTE:</w:t>
    </w:r>
    <w:r w:rsidRPr="2E07D23E">
      <w:rPr>
        <w:rFonts w:eastAsia="Times New Roman"/>
        <w:color w:val="FF0000"/>
        <w:lang w:eastAsia="es-ES"/>
      </w:rPr>
      <w:t xml:space="preserve"> Complete este formulario modificando el </w:t>
    </w:r>
    <w:r w:rsidRPr="2E07D23E">
      <w:rPr>
        <w:rFonts w:eastAsia="Times New Roman"/>
        <w:color w:val="FF0000"/>
        <w:u w:val="single"/>
        <w:lang w:eastAsia="es-ES"/>
      </w:rPr>
      <w:t>texto en azul</w:t>
    </w:r>
    <w:r w:rsidRPr="2E07D23E">
      <w:rPr>
        <w:rFonts w:eastAsia="Times New Roman"/>
        <w:color w:val="FF0000"/>
        <w:lang w:eastAsia="es-ES"/>
      </w:rPr>
      <w:t xml:space="preserve"> e identifique sede de la Institución Beneficiaria en que se ejecutará el proyecto.  </w:t>
    </w:r>
    <w:r w:rsidRPr="2E07D23E">
      <w:rPr>
        <w:rFonts w:eastAsia="Times New Roman"/>
        <w:b/>
        <w:bCs/>
        <w:color w:val="FF0000"/>
        <w:u w:val="single"/>
        <w:lang w:eastAsia="es-ES"/>
      </w:rPr>
      <w:t>No modifique</w:t>
    </w:r>
    <w:r w:rsidRPr="2E07D23E">
      <w:rPr>
        <w:rFonts w:eastAsia="Times New Roman"/>
        <w:color w:val="FF0000"/>
        <w:lang w:eastAsia="es-ES"/>
      </w:rPr>
      <w:t xml:space="preserve"> el formato del formulario. </w:t>
    </w:r>
  </w:p>
  <w:p w14:paraId="266F7480" w14:textId="4D4D3A7C" w:rsidR="0018058C" w:rsidRPr="0018058C" w:rsidRDefault="2E07D23E" w:rsidP="2E07D23E">
    <w:pPr>
      <w:spacing w:after="0" w:line="240" w:lineRule="auto"/>
      <w:jc w:val="both"/>
      <w:rPr>
        <w:rFonts w:eastAsia="Times New Roman"/>
        <w:color w:val="FF0000"/>
        <w:lang w:eastAsia="es-ES"/>
      </w:rPr>
    </w:pPr>
    <w:r w:rsidRPr="2E07D23E">
      <w:rPr>
        <w:rFonts w:eastAsia="Times New Roman"/>
        <w:color w:val="FF0000"/>
        <w:lang w:eastAsia="es-ES"/>
      </w:rPr>
      <w:t>Recuerde identificar la sede y región.</w:t>
    </w:r>
  </w:p>
  <w:p w14:paraId="054CEBB9" w14:textId="00E48FA0" w:rsidR="2E07D23E" w:rsidRDefault="2E07D23E" w:rsidP="2E07D23E">
    <w:pPr>
      <w:spacing w:after="0" w:line="240" w:lineRule="auto"/>
      <w:jc w:val="both"/>
      <w:rPr>
        <w:rFonts w:eastAsia="Times New Roman"/>
        <w:b/>
        <w:bCs/>
        <w:color w:val="FF0000"/>
        <w:lang w:eastAsia="es-ES"/>
      </w:rPr>
    </w:pPr>
    <w:r w:rsidRPr="2E07D23E">
      <w:rPr>
        <w:rFonts w:eastAsia="Times New Roman"/>
        <w:b/>
        <w:bCs/>
        <w:color w:val="FF0000"/>
        <w:lang w:eastAsia="es-ES"/>
      </w:rPr>
      <w:t>Elimine el texto en rojo una vez complete el formulario.</w:t>
    </w:r>
  </w:p>
  <w:p w14:paraId="07A13394" w14:textId="77777777" w:rsidR="00990BB5" w:rsidRPr="00990BB5" w:rsidRDefault="00990BB5" w:rsidP="00990BB5">
    <w:pPr>
      <w:spacing w:after="0" w:line="240" w:lineRule="auto"/>
      <w:jc w:val="both"/>
      <w:rPr>
        <w:rFonts w:eastAsia="Times New Roman"/>
        <w:color w:val="FF0000"/>
        <w:szCs w:val="20"/>
        <w:lang w:eastAsia="es-ES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6FF0711"/>
    <w:multiLevelType w:val="hybridMultilevel"/>
    <w:tmpl w:val="13BC5CD8"/>
    <w:lvl w:ilvl="0" w:tplc="34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158173D"/>
    <w:multiLevelType w:val="hybridMultilevel"/>
    <w:tmpl w:val="1EA87BFA"/>
    <w:lvl w:ilvl="0" w:tplc="34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17091493">
    <w:abstractNumId w:val="1"/>
  </w:num>
  <w:num w:numId="2" w16cid:durableId="33908420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6"/>
  <w:proofState w:spelling="clean" w:grammar="clean"/>
  <w:defaultTabStop w:val="709"/>
  <w:hyphenationZone w:val="425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921DC"/>
    <w:rsid w:val="00000828"/>
    <w:rsid w:val="00013C72"/>
    <w:rsid w:val="00023834"/>
    <w:rsid w:val="0004281E"/>
    <w:rsid w:val="00047C23"/>
    <w:rsid w:val="00052809"/>
    <w:rsid w:val="00056AD9"/>
    <w:rsid w:val="00056C65"/>
    <w:rsid w:val="00065686"/>
    <w:rsid w:val="000762AB"/>
    <w:rsid w:val="00094DC9"/>
    <w:rsid w:val="000A2775"/>
    <w:rsid w:val="000C4995"/>
    <w:rsid w:val="000D205A"/>
    <w:rsid w:val="000E6253"/>
    <w:rsid w:val="000F1627"/>
    <w:rsid w:val="00100111"/>
    <w:rsid w:val="00104C85"/>
    <w:rsid w:val="001361C2"/>
    <w:rsid w:val="00145C11"/>
    <w:rsid w:val="00146F87"/>
    <w:rsid w:val="001601F0"/>
    <w:rsid w:val="00165730"/>
    <w:rsid w:val="0018058C"/>
    <w:rsid w:val="00185A53"/>
    <w:rsid w:val="00187914"/>
    <w:rsid w:val="00193925"/>
    <w:rsid w:val="001A22C0"/>
    <w:rsid w:val="001B15FD"/>
    <w:rsid w:val="001C2BDD"/>
    <w:rsid w:val="001D0DF7"/>
    <w:rsid w:val="001E1340"/>
    <w:rsid w:val="001E53D4"/>
    <w:rsid w:val="001F68C9"/>
    <w:rsid w:val="001F7E82"/>
    <w:rsid w:val="00212648"/>
    <w:rsid w:val="00212ECF"/>
    <w:rsid w:val="00223220"/>
    <w:rsid w:val="0023614C"/>
    <w:rsid w:val="0024413F"/>
    <w:rsid w:val="00251A9B"/>
    <w:rsid w:val="00263A76"/>
    <w:rsid w:val="002A3AB5"/>
    <w:rsid w:val="002D4B3F"/>
    <w:rsid w:val="002E7088"/>
    <w:rsid w:val="002E74E2"/>
    <w:rsid w:val="002F3FEB"/>
    <w:rsid w:val="003075EF"/>
    <w:rsid w:val="00326E79"/>
    <w:rsid w:val="003474E7"/>
    <w:rsid w:val="003637F2"/>
    <w:rsid w:val="0037401B"/>
    <w:rsid w:val="0038307B"/>
    <w:rsid w:val="00397FCD"/>
    <w:rsid w:val="003A5CC0"/>
    <w:rsid w:val="003C062D"/>
    <w:rsid w:val="003C663B"/>
    <w:rsid w:val="003E75F1"/>
    <w:rsid w:val="00411291"/>
    <w:rsid w:val="00411E6C"/>
    <w:rsid w:val="00424925"/>
    <w:rsid w:val="00426695"/>
    <w:rsid w:val="00427736"/>
    <w:rsid w:val="004327EC"/>
    <w:rsid w:val="0043324F"/>
    <w:rsid w:val="00442F95"/>
    <w:rsid w:val="00445B2B"/>
    <w:rsid w:val="00465D23"/>
    <w:rsid w:val="0047236D"/>
    <w:rsid w:val="00474F3A"/>
    <w:rsid w:val="00476972"/>
    <w:rsid w:val="004843E8"/>
    <w:rsid w:val="004859AA"/>
    <w:rsid w:val="0049308C"/>
    <w:rsid w:val="004C52C2"/>
    <w:rsid w:val="004D03F1"/>
    <w:rsid w:val="004D78D5"/>
    <w:rsid w:val="004E09E2"/>
    <w:rsid w:val="004F1B3A"/>
    <w:rsid w:val="0050334D"/>
    <w:rsid w:val="00504CE6"/>
    <w:rsid w:val="00506E36"/>
    <w:rsid w:val="00525A37"/>
    <w:rsid w:val="00542163"/>
    <w:rsid w:val="00546973"/>
    <w:rsid w:val="005560E4"/>
    <w:rsid w:val="00562C18"/>
    <w:rsid w:val="00566620"/>
    <w:rsid w:val="005B1008"/>
    <w:rsid w:val="005B6924"/>
    <w:rsid w:val="005B7DF9"/>
    <w:rsid w:val="005D2965"/>
    <w:rsid w:val="005F57CA"/>
    <w:rsid w:val="00625DBA"/>
    <w:rsid w:val="00643F69"/>
    <w:rsid w:val="0064566B"/>
    <w:rsid w:val="00666D9A"/>
    <w:rsid w:val="00670432"/>
    <w:rsid w:val="006717AD"/>
    <w:rsid w:val="0067351A"/>
    <w:rsid w:val="00681094"/>
    <w:rsid w:val="00686B0E"/>
    <w:rsid w:val="006902A0"/>
    <w:rsid w:val="006A0D0C"/>
    <w:rsid w:val="006A2131"/>
    <w:rsid w:val="006C05CC"/>
    <w:rsid w:val="006C0BCA"/>
    <w:rsid w:val="006C5A5C"/>
    <w:rsid w:val="006C75D2"/>
    <w:rsid w:val="00705C22"/>
    <w:rsid w:val="00727044"/>
    <w:rsid w:val="00727A78"/>
    <w:rsid w:val="00727CD0"/>
    <w:rsid w:val="00754E46"/>
    <w:rsid w:val="00760FEC"/>
    <w:rsid w:val="00763E91"/>
    <w:rsid w:val="007834EC"/>
    <w:rsid w:val="00792E28"/>
    <w:rsid w:val="00795B47"/>
    <w:rsid w:val="007B5806"/>
    <w:rsid w:val="007E2E15"/>
    <w:rsid w:val="0080024F"/>
    <w:rsid w:val="00805E7C"/>
    <w:rsid w:val="00807420"/>
    <w:rsid w:val="00817BA3"/>
    <w:rsid w:val="00830B87"/>
    <w:rsid w:val="00836A1F"/>
    <w:rsid w:val="00840423"/>
    <w:rsid w:val="00855D22"/>
    <w:rsid w:val="00865006"/>
    <w:rsid w:val="008738CA"/>
    <w:rsid w:val="00884644"/>
    <w:rsid w:val="008B48FF"/>
    <w:rsid w:val="008B6647"/>
    <w:rsid w:val="008E41FF"/>
    <w:rsid w:val="008E624D"/>
    <w:rsid w:val="008E7065"/>
    <w:rsid w:val="008F53CF"/>
    <w:rsid w:val="009103B1"/>
    <w:rsid w:val="009154DF"/>
    <w:rsid w:val="00937791"/>
    <w:rsid w:val="00956087"/>
    <w:rsid w:val="0097401A"/>
    <w:rsid w:val="00990BB5"/>
    <w:rsid w:val="009979D2"/>
    <w:rsid w:val="009B00ED"/>
    <w:rsid w:val="009B446C"/>
    <w:rsid w:val="009C2D78"/>
    <w:rsid w:val="009F26C3"/>
    <w:rsid w:val="00A334EF"/>
    <w:rsid w:val="00A37AF8"/>
    <w:rsid w:val="00A549DD"/>
    <w:rsid w:val="00A5536C"/>
    <w:rsid w:val="00A62002"/>
    <w:rsid w:val="00A67BE3"/>
    <w:rsid w:val="00A70F40"/>
    <w:rsid w:val="00A71FBB"/>
    <w:rsid w:val="00A921DC"/>
    <w:rsid w:val="00A92256"/>
    <w:rsid w:val="00AC03E1"/>
    <w:rsid w:val="00AC149C"/>
    <w:rsid w:val="00AD415A"/>
    <w:rsid w:val="00AF2F82"/>
    <w:rsid w:val="00B166CA"/>
    <w:rsid w:val="00B41912"/>
    <w:rsid w:val="00B66F86"/>
    <w:rsid w:val="00B75046"/>
    <w:rsid w:val="00B85AF4"/>
    <w:rsid w:val="00BA004E"/>
    <w:rsid w:val="00BB1E66"/>
    <w:rsid w:val="00BD2437"/>
    <w:rsid w:val="00BF2C69"/>
    <w:rsid w:val="00BF7191"/>
    <w:rsid w:val="00C0258D"/>
    <w:rsid w:val="00C23B95"/>
    <w:rsid w:val="00C332F4"/>
    <w:rsid w:val="00C37011"/>
    <w:rsid w:val="00C82FCC"/>
    <w:rsid w:val="00C95210"/>
    <w:rsid w:val="00CA1082"/>
    <w:rsid w:val="00CA6561"/>
    <w:rsid w:val="00CD3B0C"/>
    <w:rsid w:val="00CF1495"/>
    <w:rsid w:val="00CF39C7"/>
    <w:rsid w:val="00CF4A89"/>
    <w:rsid w:val="00D126D8"/>
    <w:rsid w:val="00D229A6"/>
    <w:rsid w:val="00D247F4"/>
    <w:rsid w:val="00D34553"/>
    <w:rsid w:val="00D5708B"/>
    <w:rsid w:val="00D61B36"/>
    <w:rsid w:val="00D63E5C"/>
    <w:rsid w:val="00D6569F"/>
    <w:rsid w:val="00D713DD"/>
    <w:rsid w:val="00D74110"/>
    <w:rsid w:val="00D7690E"/>
    <w:rsid w:val="00D8278C"/>
    <w:rsid w:val="00D83FA6"/>
    <w:rsid w:val="00D84E48"/>
    <w:rsid w:val="00D859E0"/>
    <w:rsid w:val="00D941B1"/>
    <w:rsid w:val="00DC7B31"/>
    <w:rsid w:val="00DD3021"/>
    <w:rsid w:val="00DD358F"/>
    <w:rsid w:val="00DF3B44"/>
    <w:rsid w:val="00E021FD"/>
    <w:rsid w:val="00E0459A"/>
    <w:rsid w:val="00E11D71"/>
    <w:rsid w:val="00E3287A"/>
    <w:rsid w:val="00E46271"/>
    <w:rsid w:val="00E64EBC"/>
    <w:rsid w:val="00E667D6"/>
    <w:rsid w:val="00EB1E46"/>
    <w:rsid w:val="00EB5908"/>
    <w:rsid w:val="00EC2933"/>
    <w:rsid w:val="00EC3761"/>
    <w:rsid w:val="00EC5C4A"/>
    <w:rsid w:val="00EE1DEA"/>
    <w:rsid w:val="00EE4FBB"/>
    <w:rsid w:val="00F02253"/>
    <w:rsid w:val="00F047F4"/>
    <w:rsid w:val="00F11234"/>
    <w:rsid w:val="00F21F2A"/>
    <w:rsid w:val="00F34A7D"/>
    <w:rsid w:val="00F364DE"/>
    <w:rsid w:val="00F41548"/>
    <w:rsid w:val="00F504D7"/>
    <w:rsid w:val="00F55A61"/>
    <w:rsid w:val="00F71898"/>
    <w:rsid w:val="00F72673"/>
    <w:rsid w:val="00FB34B8"/>
    <w:rsid w:val="00FC3544"/>
    <w:rsid w:val="05B6BD25"/>
    <w:rsid w:val="07991454"/>
    <w:rsid w:val="07A6C299"/>
    <w:rsid w:val="0EBC4005"/>
    <w:rsid w:val="0FF00540"/>
    <w:rsid w:val="12FD956F"/>
    <w:rsid w:val="1B52229D"/>
    <w:rsid w:val="1FF41627"/>
    <w:rsid w:val="22414490"/>
    <w:rsid w:val="2E07D23E"/>
    <w:rsid w:val="2FF0D121"/>
    <w:rsid w:val="312327E8"/>
    <w:rsid w:val="3CFD1BF4"/>
    <w:rsid w:val="41452888"/>
    <w:rsid w:val="44D269FD"/>
    <w:rsid w:val="4844F8E2"/>
    <w:rsid w:val="494654A9"/>
    <w:rsid w:val="4F92D112"/>
    <w:rsid w:val="51C6DD8E"/>
    <w:rsid w:val="5666FAEA"/>
    <w:rsid w:val="57D12A31"/>
    <w:rsid w:val="5825EE39"/>
    <w:rsid w:val="5C2E8382"/>
    <w:rsid w:val="5C5F9D8C"/>
    <w:rsid w:val="65CDDF10"/>
    <w:rsid w:val="7148AFF0"/>
    <w:rsid w:val="75292087"/>
    <w:rsid w:val="75DB6370"/>
    <w:rsid w:val="7BB5B7B1"/>
    <w:rsid w:val="7CE6ED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L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5B63B54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es-CL" w:eastAsia="es-C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Sinespaciado">
    <w:name w:val="No Spacing"/>
    <w:uiPriority w:val="1"/>
    <w:qFormat/>
    <w:rsid w:val="004859AA"/>
    <w:rPr>
      <w:sz w:val="22"/>
      <w:szCs w:val="22"/>
      <w:lang w:eastAsia="en-US"/>
    </w:rPr>
  </w:style>
  <w:style w:type="table" w:styleId="Tablaconcuadrcula">
    <w:name w:val="Table Grid"/>
    <w:basedOn w:val="Tablanormal"/>
    <w:uiPriority w:val="59"/>
    <w:rsid w:val="00855D22"/>
    <w:rPr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cabezado">
    <w:name w:val="header"/>
    <w:basedOn w:val="Normal"/>
    <w:link w:val="EncabezadoCar"/>
    <w:uiPriority w:val="99"/>
    <w:unhideWhenUsed/>
    <w:rsid w:val="00840423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link w:val="Encabezado"/>
    <w:uiPriority w:val="99"/>
    <w:rsid w:val="00840423"/>
    <w:rPr>
      <w:sz w:val="22"/>
      <w:szCs w:val="22"/>
      <w:lang w:eastAsia="en-US"/>
    </w:rPr>
  </w:style>
  <w:style w:type="paragraph" w:styleId="Piedepgina">
    <w:name w:val="footer"/>
    <w:basedOn w:val="Normal"/>
    <w:link w:val="PiedepginaCar"/>
    <w:uiPriority w:val="99"/>
    <w:unhideWhenUsed/>
    <w:rsid w:val="0084042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link w:val="Piedepgina"/>
    <w:uiPriority w:val="99"/>
    <w:rsid w:val="00840423"/>
    <w:rPr>
      <w:sz w:val="22"/>
      <w:szCs w:val="22"/>
      <w:lang w:eastAsia="en-US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Pr>
      <w:lang w:eastAsia="en-US"/>
    </w:rPr>
  </w:style>
  <w:style w:type="character" w:styleId="Refdecomentario">
    <w:name w:val="annotation reference"/>
    <w:basedOn w:val="Fuentedeprrafopredeter"/>
    <w:uiPriority w:val="99"/>
    <w:semiHidden/>
    <w:unhideWhenUsed/>
    <w:rPr>
      <w:sz w:val="16"/>
      <w:szCs w:val="16"/>
    </w:rPr>
  </w:style>
  <w:style w:type="paragraph" w:styleId="Prrafodelista">
    <w:name w:val="List Paragraph"/>
    <w:basedOn w:val="Normal"/>
    <w:uiPriority w:val="34"/>
    <w:qFormat/>
    <w:rsid w:val="00AC03E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31170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08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theme" Target="theme/theme1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LongProperties xmlns="http://schemas.microsoft.com/office/2006/metadata/longProperties"/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cb309ed8-a3ac-407a-ab90-334ab3a6400f" xsi:nil="true"/>
    <lcf76f155ced4ddcb4097134ff3c332f xmlns="fe7f5f9c-66a7-4a12-94f8-9f30ef7fcbb8">
      <Terms xmlns="http://schemas.microsoft.com/office/infopath/2007/PartnerControls"/>
    </lcf76f155ced4ddcb4097134ff3c332f>
    <SharedWithUsers xmlns="cb309ed8-a3ac-407a-ab90-334ab3a6400f">
      <UserInfo>
        <DisplayName/>
        <AccountId xsi:nil="true"/>
        <AccountType/>
      </UserInfo>
    </SharedWithUsers>
    <MediaLengthInSeconds xmlns="fe7f5f9c-66a7-4a12-94f8-9f30ef7fcbb8" xsi:nil="true"/>
  </documentManagement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B320A6865594E542AE6FFA3BA7F49FDA" ma:contentTypeVersion="19" ma:contentTypeDescription="Crear nuevo documento." ma:contentTypeScope="" ma:versionID="ff69bebab6f96a3605f081eb301282df">
  <xsd:schema xmlns:xsd="http://www.w3.org/2001/XMLSchema" xmlns:xs="http://www.w3.org/2001/XMLSchema" xmlns:p="http://schemas.microsoft.com/office/2006/metadata/properties" xmlns:ns2="cb309ed8-a3ac-407a-ab90-334ab3a6400f" xmlns:ns3="fe7f5f9c-66a7-4a12-94f8-9f30ef7fcbb8" targetNamespace="http://schemas.microsoft.com/office/2006/metadata/properties" ma:root="true" ma:fieldsID="3245bdcee978a76a2abb654fde1541bf" ns2:_="" ns3:_="">
    <xsd:import namespace="cb309ed8-a3ac-407a-ab90-334ab3a6400f"/>
    <xsd:import namespace="fe7f5f9c-66a7-4a12-94f8-9f30ef7fcbb8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DateTaken" minOccurs="0"/>
                <xsd:element ref="ns3:MediaLengthInSeconds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ServiceAutoKeyPoints" minOccurs="0"/>
                <xsd:element ref="ns3:MediaServiceKeyPoints" minOccurs="0"/>
                <xsd:element ref="ns3:MediaServiceLocation" minOccurs="0"/>
                <xsd:element ref="ns3:lcf76f155ced4ddcb4097134ff3c332f" minOccurs="0"/>
                <xsd:element ref="ns2:TaxCatchAll" minOccurs="0"/>
                <xsd:element ref="ns3:MediaServiceObjectDetectorVersions" minOccurs="0"/>
                <xsd:element ref="ns3:MediaServiceSearchProperties" minOccurs="0"/>
                <xsd:element ref="ns3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b309ed8-a3ac-407a-ab90-334ab3a6400f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4740d5a-8d44-4738-815b-a38df77a8965}" ma:internalName="TaxCatchAll" ma:showField="CatchAllData" ma:web="cb309ed8-a3ac-407a-ab90-334ab3a6400f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e7f5f9c-66a7-4a12-94f8-9f30ef7fcbb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3" nillable="true" ma:displayName="Length (seconds)" ma:internalName="MediaLengthInSeconds" ma:readOnly="true">
      <xsd:simpleType>
        <xsd:restriction base="dms:Unknown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20" nillable="true" ma:displayName="Location" ma:internalName="MediaServiceLocation" ma:readOnly="true">
      <xsd:simpleType>
        <xsd:restriction base="dms:Text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f889946a-11ce-4a40-85a9-3a6a3c45186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5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911BFA53-B674-46C3-A7A1-84684225841A}">
  <ds:schemaRefs>
    <ds:schemaRef ds:uri="http://schemas.microsoft.com/office/2006/metadata/longProperties"/>
  </ds:schemaRefs>
</ds:datastoreItem>
</file>

<file path=customXml/itemProps2.xml><?xml version="1.0" encoding="utf-8"?>
<ds:datastoreItem xmlns:ds="http://schemas.openxmlformats.org/officeDocument/2006/customXml" ds:itemID="{0CDD7CF5-8E16-4133-B2C3-FA8F08990971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A655DDBC-6BA1-4A9F-B7F5-89CF48CB798A}">
  <ds:schemaRefs>
    <ds:schemaRef ds:uri="http://schemas.microsoft.com/office/2006/metadata/properties"/>
    <ds:schemaRef ds:uri="http://schemas.microsoft.com/office/infopath/2007/PartnerControls"/>
    <ds:schemaRef ds:uri="cb309ed8-a3ac-407a-ab90-334ab3a6400f"/>
    <ds:schemaRef ds:uri="fe7f5f9c-66a7-4a12-94f8-9f30ef7fcbb8"/>
  </ds:schemaRefs>
</ds:datastoreItem>
</file>

<file path=customXml/itemProps4.xml><?xml version="1.0" encoding="utf-8"?>
<ds:datastoreItem xmlns:ds="http://schemas.openxmlformats.org/officeDocument/2006/customXml" ds:itemID="{DB6A1F86-D01E-495D-8D8E-A1FFD606363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b309ed8-a3ac-407a-ab90-334ab3a6400f"/>
    <ds:schemaRef ds:uri="fe7f5f9c-66a7-4a12-94f8-9f30ef7fcbb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5.xml><?xml version="1.0" encoding="utf-8"?>
<ds:datastoreItem xmlns:ds="http://schemas.openxmlformats.org/officeDocument/2006/customXml" ds:itemID="{16939767-F749-4069-80BE-F72700D3DEA1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CC_Carta-Compromiso-Institucion-Beneficiaria (3).dotx</Template>
  <TotalTime>0</TotalTime>
  <Pages>4</Pages>
  <Words>634</Words>
  <Characters>3490</Characters>
  <Application>Microsoft Office Word</Application>
  <DocSecurity>0</DocSecurity>
  <Lines>29</Lines>
  <Paragraphs>8</Paragraphs>
  <ScaleCrop>false</ScaleCrop>
  <Company/>
  <LinksUpToDate>false</LinksUpToDate>
  <CharactersWithSpaces>4116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Paula Sierralta</dc:creator>
  <cp:keywords/>
  <cp:lastModifiedBy>Paula Contreras</cp:lastModifiedBy>
  <cp:revision>2</cp:revision>
  <cp:lastPrinted>2013-03-20T22:37:00Z</cp:lastPrinted>
  <dcterms:created xsi:type="dcterms:W3CDTF">2025-12-16T14:37:00Z</dcterms:created>
  <dcterms:modified xsi:type="dcterms:W3CDTF">2025-12-16T14:37:00Z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LikesCount">
    <vt:lpwstr/>
  </property>
  <property fmtid="{D5CDD505-2E9C-101B-9397-08002B2CF9AE}" pid="3" name="Ratings">
    <vt:lpwstr/>
  </property>
  <property fmtid="{D5CDD505-2E9C-101B-9397-08002B2CF9AE}" pid="4" name="LikedBy">
    <vt:lpwstr/>
  </property>
  <property fmtid="{D5CDD505-2E9C-101B-9397-08002B2CF9AE}" pid="5" name="PublishingExpirationDate">
    <vt:lpwstr/>
  </property>
  <property fmtid="{D5CDD505-2E9C-101B-9397-08002B2CF9AE}" pid="6" name="PublishingStartDate">
    <vt:lpwstr/>
  </property>
  <property fmtid="{D5CDD505-2E9C-101B-9397-08002B2CF9AE}" pid="7" name="RatedBy">
    <vt:lpwstr/>
  </property>
  <property fmtid="{D5CDD505-2E9C-101B-9397-08002B2CF9AE}" pid="8" name="xd_Signature">
    <vt:lpwstr/>
  </property>
  <property fmtid="{D5CDD505-2E9C-101B-9397-08002B2CF9AE}" pid="9" name="display_urn:schemas-microsoft-com:office:office#Editor">
    <vt:lpwstr>Pamela Reyes Davey</vt:lpwstr>
  </property>
  <property fmtid="{D5CDD505-2E9C-101B-9397-08002B2CF9AE}" pid="10" name="Order">
    <vt:lpwstr>144791100.000000</vt:lpwstr>
  </property>
  <property fmtid="{D5CDD505-2E9C-101B-9397-08002B2CF9AE}" pid="11" name="ComplianceAssetId">
    <vt:lpwstr/>
  </property>
  <property fmtid="{D5CDD505-2E9C-101B-9397-08002B2CF9AE}" pid="12" name="TemplateUrl">
    <vt:lpwstr/>
  </property>
  <property fmtid="{D5CDD505-2E9C-101B-9397-08002B2CF9AE}" pid="13" name="xd_ProgID">
    <vt:lpwstr/>
  </property>
  <property fmtid="{D5CDD505-2E9C-101B-9397-08002B2CF9AE}" pid="14" name="_ExtendedDescription">
    <vt:lpwstr/>
  </property>
  <property fmtid="{D5CDD505-2E9C-101B-9397-08002B2CF9AE}" pid="15" name="SharedWithUsers">
    <vt:lpwstr/>
  </property>
  <property fmtid="{D5CDD505-2E9C-101B-9397-08002B2CF9AE}" pid="16" name="display_urn:schemas-microsoft-com:office:office#Author">
    <vt:lpwstr>Pamela Reyes Davey</vt:lpwstr>
  </property>
  <property fmtid="{D5CDD505-2E9C-101B-9397-08002B2CF9AE}" pid="17" name="MediaLengthInSeconds">
    <vt:lpwstr/>
  </property>
  <property fmtid="{D5CDD505-2E9C-101B-9397-08002B2CF9AE}" pid="18" name="MediaServiceImageTags">
    <vt:lpwstr/>
  </property>
  <property fmtid="{D5CDD505-2E9C-101B-9397-08002B2CF9AE}" pid="19" name="ContentTypeId">
    <vt:lpwstr>0x010100B320A6865594E542AE6FFA3BA7F49FDA</vt:lpwstr>
  </property>
</Properties>
</file>